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09469B" w14:textId="539AF600" w:rsidR="00E72F2C" w:rsidRPr="005D1921" w:rsidRDefault="005D1921" w:rsidP="005D1921">
      <w:pPr>
        <w:tabs>
          <w:tab w:val="center" w:pos="4677"/>
          <w:tab w:val="left" w:pos="7740"/>
        </w:tabs>
        <w:rPr>
          <w:rFonts w:ascii="PT Astra Serif" w:hAnsi="PT Astra Serif"/>
          <w:bCs/>
          <w:sz w:val="34"/>
        </w:rPr>
      </w:pPr>
      <w:r>
        <w:rPr>
          <w:rFonts w:ascii="PT Astra Serif" w:hAnsi="PT Astra Serif"/>
          <w:b/>
          <w:sz w:val="34"/>
        </w:rPr>
        <w:tab/>
      </w:r>
      <w:bookmarkStart w:id="0" w:name="_Hlk156812289"/>
      <w:r w:rsidR="00E72F2C" w:rsidRPr="00E727C9">
        <w:rPr>
          <w:rFonts w:ascii="PT Astra Serif" w:hAnsi="PT Astra Serif"/>
          <w:b/>
          <w:sz w:val="34"/>
        </w:rPr>
        <w:t>АДМИНИСТРАЦИЯ</w:t>
      </w:r>
      <w:r>
        <w:rPr>
          <w:rFonts w:ascii="PT Astra Serif" w:hAnsi="PT Astra Serif"/>
          <w:b/>
          <w:sz w:val="34"/>
        </w:rPr>
        <w:tab/>
        <w:t xml:space="preserve">   </w:t>
      </w:r>
    </w:p>
    <w:p w14:paraId="4BE66B85" w14:textId="77777777" w:rsidR="00E72F2C" w:rsidRDefault="00E72F2C" w:rsidP="00E72F2C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14:paraId="61B7A488" w14:textId="77777777" w:rsidR="00E72F2C" w:rsidRDefault="00611B9E" w:rsidP="009132D4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ЮЖНО-ОДОЕВСКОЕ ОДОЕВСКОГО</w:t>
      </w:r>
      <w:r w:rsidR="00E24A39" w:rsidRPr="00E24A39">
        <w:rPr>
          <w:rFonts w:ascii="PT Astra Serif" w:hAnsi="PT Astra Serif"/>
          <w:b/>
          <w:sz w:val="34"/>
        </w:rPr>
        <w:t xml:space="preserve"> РАЙОНА</w:t>
      </w:r>
    </w:p>
    <w:p w14:paraId="5D2FDFBA" w14:textId="77777777" w:rsidR="00026EF3" w:rsidRDefault="00026EF3" w:rsidP="00E72F2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14:paraId="10A6D91C" w14:textId="77777777" w:rsidR="00E72F2C" w:rsidRDefault="00B96DDD" w:rsidP="00E72F2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>
        <w:rPr>
          <w:rFonts w:ascii="PT Astra Serif" w:hAnsi="PT Astra Serif"/>
          <w:b/>
          <w:sz w:val="33"/>
          <w:szCs w:val="33"/>
        </w:rPr>
        <w:t>ПОСТАНОВЛЕНИЕ</w:t>
      </w:r>
    </w:p>
    <w:p w14:paraId="6BE3C848" w14:textId="77777777" w:rsidR="00E72F2C" w:rsidRPr="004964FF" w:rsidRDefault="00E72F2C" w:rsidP="00E72F2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2694"/>
        <w:gridCol w:w="2409"/>
      </w:tblGrid>
      <w:tr w:rsidR="005B2800" w:rsidRPr="007648B2" w14:paraId="528495BF" w14:textId="77777777" w:rsidTr="006F2075">
        <w:trPr>
          <w:trHeight w:val="146"/>
        </w:trPr>
        <w:tc>
          <w:tcPr>
            <w:tcW w:w="2694" w:type="dxa"/>
            <w:shd w:val="clear" w:color="auto" w:fill="auto"/>
          </w:tcPr>
          <w:p w14:paraId="1C876C71" w14:textId="54BC7EAD" w:rsidR="005B2800" w:rsidRPr="00752CA8" w:rsidRDefault="005B2800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752CA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от </w:t>
            </w:r>
            <w:r w:rsidR="00752CA8" w:rsidRPr="00752CA8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22</w:t>
            </w:r>
            <w:r w:rsidR="00752CA8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.</w:t>
            </w:r>
            <w:r w:rsidR="00752CA8" w:rsidRPr="00752CA8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01</w:t>
            </w:r>
            <w:r w:rsidR="00752CA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.</w:t>
            </w:r>
            <w:r w:rsidR="00752CA8" w:rsidRPr="00752CA8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2024</w:t>
            </w:r>
          </w:p>
        </w:tc>
        <w:tc>
          <w:tcPr>
            <w:tcW w:w="2409" w:type="dxa"/>
            <w:shd w:val="clear" w:color="auto" w:fill="auto"/>
          </w:tcPr>
          <w:p w14:paraId="1CC2C4FA" w14:textId="77777777" w:rsidR="005B2800" w:rsidRDefault="005B2800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proofErr w:type="gramStart"/>
            <w:r w:rsidRPr="00752CA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№ </w:t>
            </w:r>
            <w:bookmarkStart w:id="1" w:name="REG_NOMER"/>
            <w:r w:rsidRPr="00752CA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bookmarkEnd w:id="1"/>
            <w:r w:rsidR="00752CA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</w:t>
            </w:r>
            <w:proofErr w:type="gramEnd"/>
          </w:p>
          <w:p w14:paraId="1257EF50" w14:textId="6FD948C0" w:rsidR="00752CA8" w:rsidRPr="00752CA8" w:rsidRDefault="00752CA8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</w:tr>
    </w:tbl>
    <w:p w14:paraId="0F7B8E9C" w14:textId="13AAD2EF" w:rsidR="005D1921" w:rsidRPr="00ED4C0E" w:rsidRDefault="002755D8" w:rsidP="00ED4C0E">
      <w:pPr>
        <w:pStyle w:val="heading"/>
        <w:spacing w:before="0" w:after="0"/>
        <w:ind w:right="-107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2755D8">
        <w:rPr>
          <w:rFonts w:ascii="PT Astra Serif" w:hAnsi="PT Astra Serif"/>
          <w:b/>
          <w:color w:val="000000"/>
          <w:sz w:val="28"/>
          <w:szCs w:val="28"/>
        </w:rPr>
        <w:t>Об актуализации схем размещения мест (площадок)</w:t>
      </w:r>
      <w:r w:rsidR="00ED4C0E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2755D8">
        <w:rPr>
          <w:rFonts w:ascii="PT Astra Serif" w:hAnsi="PT Astra Serif"/>
          <w:b/>
          <w:color w:val="000000"/>
          <w:sz w:val="28"/>
          <w:szCs w:val="28"/>
        </w:rPr>
        <w:t xml:space="preserve">накопления твердых </w:t>
      </w:r>
      <w:proofErr w:type="gramStart"/>
      <w:r w:rsidRPr="002755D8">
        <w:rPr>
          <w:rFonts w:ascii="PT Astra Serif" w:hAnsi="PT Astra Serif"/>
          <w:b/>
          <w:color w:val="000000"/>
          <w:sz w:val="28"/>
          <w:szCs w:val="28"/>
        </w:rPr>
        <w:t>коммунальных  отходов</w:t>
      </w:r>
      <w:proofErr w:type="gramEnd"/>
      <w:r w:rsidRPr="002755D8">
        <w:rPr>
          <w:rFonts w:ascii="PT Astra Serif" w:hAnsi="PT Astra Serif"/>
          <w:b/>
          <w:color w:val="000000"/>
          <w:sz w:val="28"/>
          <w:szCs w:val="28"/>
        </w:rPr>
        <w:t xml:space="preserve"> (ТКО) </w:t>
      </w:r>
      <w:r w:rsidR="00ED4C0E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2755D8">
        <w:rPr>
          <w:rFonts w:ascii="PT Astra Serif" w:hAnsi="PT Astra Serif"/>
          <w:b/>
          <w:color w:val="000000"/>
          <w:sz w:val="28"/>
          <w:szCs w:val="28"/>
        </w:rPr>
        <w:t>на территории муниципального образования Южно-Одоевское Одоевского района</w:t>
      </w:r>
    </w:p>
    <w:p w14:paraId="405CA71A" w14:textId="121AA235" w:rsidR="00E72F2C" w:rsidRPr="005D1921" w:rsidRDefault="00E72F2C" w:rsidP="005D1921">
      <w:pPr>
        <w:jc w:val="center"/>
        <w:rPr>
          <w:rFonts w:ascii="PT Astra Serif" w:hAnsi="PT Astra Serif" w:cs="PT Astra Serif"/>
          <w:sz w:val="28"/>
          <w:szCs w:val="28"/>
        </w:rPr>
      </w:pPr>
    </w:p>
    <w:p w14:paraId="0B4910AF" w14:textId="77777777" w:rsidR="002755D8" w:rsidRPr="002755D8" w:rsidRDefault="005D1921" w:rsidP="002755D8">
      <w:pPr>
        <w:pStyle w:val="heading"/>
        <w:spacing w:before="0" w:after="0"/>
        <w:jc w:val="both"/>
        <w:rPr>
          <w:rFonts w:ascii="PT Astra Serif" w:hAnsi="PT Astra Serif"/>
          <w:sz w:val="28"/>
          <w:szCs w:val="28"/>
        </w:rPr>
      </w:pPr>
      <w:r w:rsidRPr="002755D8">
        <w:rPr>
          <w:rFonts w:ascii="PT Astra Serif" w:hAnsi="PT Astra Serif"/>
          <w:sz w:val="28"/>
          <w:szCs w:val="28"/>
          <w:lang w:eastAsia="ru-RU"/>
        </w:rPr>
        <w:t xml:space="preserve">    </w:t>
      </w:r>
      <w:r w:rsidR="002755D8" w:rsidRPr="002755D8">
        <w:rPr>
          <w:rFonts w:ascii="PT Astra Serif" w:hAnsi="PT Astra Serif"/>
          <w:sz w:val="28"/>
          <w:szCs w:val="28"/>
        </w:rPr>
        <w:t>В соответствии с Федеральным законом Российской Федерации                       от 06.10.2003 № 131-ФЗ «Об общих принципах организации местного самоуправления в Российской Федерации», Федеральным законом Российской Федерации от 24.06.1998 № 89-ФЗ «Об отходах производства              и потребления», решением Собрания депутатов муниципального образования Южно-Одоевское  Одоевского района от 29.06.2012 № 34-178                       «Об утверждении правил и норм благоустройства на территории муниципального образования Южно-Одоевское Одоевского района», на основании Устава муниципального образования Южно-Одоевское Одоевского района администрация муниципального образования Южно-Одоевское Одоевского района ПОСТАНОВЛЯЕТ:</w:t>
      </w:r>
    </w:p>
    <w:p w14:paraId="0D11CF7C" w14:textId="77777777" w:rsidR="002755D8" w:rsidRPr="002755D8" w:rsidRDefault="002755D8" w:rsidP="002755D8">
      <w:pPr>
        <w:pStyle w:val="1"/>
        <w:shd w:val="clear" w:color="auto" w:fill="FFFFFF"/>
        <w:spacing w:after="30" w:line="300" w:lineRule="atLeast"/>
        <w:ind w:firstLine="635"/>
        <w:jc w:val="both"/>
        <w:textAlignment w:val="top"/>
        <w:rPr>
          <w:rFonts w:ascii="PT Astra Serif" w:hAnsi="PT Astra Serif"/>
          <w:b/>
          <w:color w:val="000000"/>
          <w:szCs w:val="28"/>
        </w:rPr>
      </w:pPr>
      <w:r w:rsidRPr="002755D8">
        <w:rPr>
          <w:rFonts w:ascii="PT Astra Serif" w:hAnsi="PT Astra Serif"/>
          <w:color w:val="000000"/>
          <w:szCs w:val="28"/>
        </w:rPr>
        <w:t xml:space="preserve">    1.Провести актуализацию перечня населенных пунктов с площадками накопления твердых коммунальных отходов на территории </w:t>
      </w:r>
      <w:r w:rsidRPr="002755D8">
        <w:rPr>
          <w:rFonts w:ascii="PT Astra Serif" w:hAnsi="PT Astra Serif"/>
          <w:szCs w:val="28"/>
        </w:rPr>
        <w:t>муниципального образования Южно-Одоевское Одоевского района (Приложение 1).</w:t>
      </w:r>
    </w:p>
    <w:p w14:paraId="7F518D94" w14:textId="77777777" w:rsidR="002755D8" w:rsidRPr="002755D8" w:rsidRDefault="002755D8" w:rsidP="002755D8">
      <w:pPr>
        <w:pStyle w:val="1"/>
        <w:shd w:val="clear" w:color="auto" w:fill="FFFFFF"/>
        <w:spacing w:after="30" w:line="300" w:lineRule="atLeast"/>
        <w:ind w:firstLine="635"/>
        <w:jc w:val="both"/>
        <w:textAlignment w:val="top"/>
        <w:rPr>
          <w:rFonts w:ascii="PT Astra Serif" w:hAnsi="PT Astra Serif"/>
          <w:b/>
          <w:color w:val="333333"/>
          <w:szCs w:val="28"/>
        </w:rPr>
      </w:pPr>
      <w:r w:rsidRPr="002755D8">
        <w:rPr>
          <w:rFonts w:ascii="PT Astra Serif" w:hAnsi="PT Astra Serif"/>
          <w:color w:val="000000"/>
          <w:szCs w:val="28"/>
        </w:rPr>
        <w:t xml:space="preserve">    2.Провести актуализацию </w:t>
      </w:r>
      <w:bookmarkStart w:id="2" w:name="_Hlk156819337"/>
      <w:r w:rsidRPr="002755D8">
        <w:rPr>
          <w:rFonts w:ascii="PT Astra Serif" w:hAnsi="PT Astra Serif"/>
          <w:color w:val="000000"/>
          <w:szCs w:val="28"/>
        </w:rPr>
        <w:t xml:space="preserve">схем размещения мест (площадок) накапливания твердых коммунальных отходов </w:t>
      </w:r>
      <w:bookmarkEnd w:id="2"/>
      <w:r w:rsidRPr="002755D8">
        <w:rPr>
          <w:rFonts w:ascii="PT Astra Serif" w:hAnsi="PT Astra Serif"/>
          <w:color w:val="000000"/>
          <w:szCs w:val="28"/>
        </w:rPr>
        <w:t xml:space="preserve">(ТКО) на территории муниципального образования </w:t>
      </w:r>
      <w:r w:rsidRPr="002755D8">
        <w:rPr>
          <w:rFonts w:ascii="PT Astra Serif" w:hAnsi="PT Astra Serif"/>
          <w:szCs w:val="28"/>
        </w:rPr>
        <w:t>Южно-Одоевское Одоевского района</w:t>
      </w:r>
      <w:r w:rsidRPr="002755D8">
        <w:rPr>
          <w:rFonts w:ascii="PT Astra Serif" w:hAnsi="PT Astra Serif"/>
          <w:color w:val="000000"/>
          <w:szCs w:val="28"/>
        </w:rPr>
        <w:t xml:space="preserve"> (Приложение 2).</w:t>
      </w:r>
    </w:p>
    <w:p w14:paraId="76B1562E" w14:textId="77777777" w:rsidR="002755D8" w:rsidRPr="002755D8" w:rsidRDefault="002755D8" w:rsidP="002755D8">
      <w:pPr>
        <w:ind w:firstLine="635"/>
        <w:jc w:val="both"/>
        <w:rPr>
          <w:rFonts w:ascii="PT Astra Serif" w:hAnsi="PT Astra Serif"/>
          <w:color w:val="000000"/>
          <w:sz w:val="28"/>
          <w:szCs w:val="28"/>
        </w:rPr>
      </w:pPr>
      <w:r w:rsidRPr="002755D8">
        <w:rPr>
          <w:rFonts w:ascii="PT Astra Serif" w:hAnsi="PT Astra Serif"/>
          <w:sz w:val="28"/>
          <w:szCs w:val="28"/>
        </w:rPr>
        <w:t xml:space="preserve">    3.Настоящее постановление разместить в сети «Интернет» на официальном сайте муниципального образования Южно-Одоевское Одоевского района </w:t>
      </w:r>
      <w:proofErr w:type="spellStart"/>
      <w:r w:rsidRPr="002755D8">
        <w:rPr>
          <w:rFonts w:ascii="PT Astra Serif" w:hAnsi="PT Astra Serif"/>
          <w:sz w:val="28"/>
          <w:szCs w:val="28"/>
          <w:lang w:val="en-US"/>
        </w:rPr>
        <w:t>odoevsk</w:t>
      </w:r>
      <w:proofErr w:type="spellEnd"/>
      <w:r w:rsidRPr="002755D8">
        <w:rPr>
          <w:rFonts w:ascii="PT Astra Serif" w:hAnsi="PT Astra Serif"/>
          <w:sz w:val="28"/>
          <w:szCs w:val="28"/>
        </w:rPr>
        <w:t>.</w:t>
      </w:r>
      <w:proofErr w:type="spellStart"/>
      <w:r w:rsidRPr="002755D8">
        <w:rPr>
          <w:rFonts w:ascii="PT Astra Serif" w:hAnsi="PT Astra Serif"/>
          <w:sz w:val="28"/>
          <w:szCs w:val="28"/>
          <w:lang w:val="en-US"/>
        </w:rPr>
        <w:t>ru</w:t>
      </w:r>
      <w:proofErr w:type="spellEnd"/>
      <w:r w:rsidRPr="002755D8">
        <w:rPr>
          <w:rFonts w:ascii="PT Astra Serif" w:hAnsi="PT Astra Serif"/>
          <w:sz w:val="28"/>
          <w:szCs w:val="28"/>
        </w:rPr>
        <w:t>.</w:t>
      </w:r>
    </w:p>
    <w:p w14:paraId="5BE221AC" w14:textId="69E51C38" w:rsidR="00023614" w:rsidRPr="002755D8" w:rsidRDefault="002755D8" w:rsidP="002755D8">
      <w:pPr>
        <w:jc w:val="both"/>
        <w:rPr>
          <w:rFonts w:ascii="PT Astra Serif" w:hAnsi="PT Astra Serif"/>
          <w:sz w:val="28"/>
          <w:szCs w:val="27"/>
          <w:lang w:eastAsia="ru-RU"/>
        </w:rPr>
      </w:pPr>
      <w:r w:rsidRPr="002755D8"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8"/>
          <w:szCs w:val="28"/>
        </w:rPr>
        <w:t xml:space="preserve">           </w:t>
      </w:r>
      <w:r w:rsidRPr="002755D8">
        <w:rPr>
          <w:rFonts w:ascii="PT Astra Serif" w:hAnsi="PT Astra Serif"/>
          <w:sz w:val="28"/>
          <w:szCs w:val="28"/>
        </w:rPr>
        <w:t xml:space="preserve"> 4. Постановление вступает в силу со дня его подписания.</w:t>
      </w:r>
    </w:p>
    <w:p w14:paraId="148508CD" w14:textId="77777777" w:rsidR="00115CE3" w:rsidRPr="005D1921" w:rsidRDefault="00115CE3">
      <w:pPr>
        <w:rPr>
          <w:rFonts w:ascii="PT Astra Serif" w:hAnsi="PT Astra Serif" w:cs="PT Astra Serif"/>
          <w:sz w:val="28"/>
          <w:szCs w:val="28"/>
        </w:rPr>
      </w:pPr>
    </w:p>
    <w:tbl>
      <w:tblPr>
        <w:tblW w:w="4796" w:type="pct"/>
        <w:tblLayout w:type="fixed"/>
        <w:tblLook w:val="04A0" w:firstRow="1" w:lastRow="0" w:firstColumn="1" w:lastColumn="0" w:noHBand="0" w:noVBand="1"/>
      </w:tblPr>
      <w:tblGrid>
        <w:gridCol w:w="3985"/>
        <w:gridCol w:w="2421"/>
        <w:gridCol w:w="2566"/>
      </w:tblGrid>
      <w:tr w:rsidR="00E72F2C" w:rsidRPr="00276E92" w14:paraId="27C85AB5" w14:textId="77777777" w:rsidTr="00E72F2C">
        <w:trPr>
          <w:trHeight w:val="719"/>
        </w:trPr>
        <w:tc>
          <w:tcPr>
            <w:tcW w:w="2221" w:type="pct"/>
            <w:shd w:val="clear" w:color="auto" w:fill="auto"/>
          </w:tcPr>
          <w:p w14:paraId="4EAF62A2" w14:textId="77777777" w:rsidR="00026EF3" w:rsidRPr="00026EF3" w:rsidRDefault="00026EF3" w:rsidP="00026EF3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026EF3">
              <w:rPr>
                <w:rFonts w:ascii="PT Astra Serif" w:eastAsia="Calibri" w:hAnsi="PT Astra Serif"/>
                <w:b/>
                <w:sz w:val="28"/>
                <w:szCs w:val="28"/>
              </w:rPr>
              <w:t xml:space="preserve">Глава администрации </w:t>
            </w:r>
          </w:p>
          <w:p w14:paraId="3967C99A" w14:textId="77777777" w:rsidR="00026EF3" w:rsidRDefault="00026EF3" w:rsidP="00026EF3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026EF3">
              <w:rPr>
                <w:rFonts w:ascii="PT Astra Serif" w:eastAsia="Calibri" w:hAnsi="PT Astra Serif"/>
                <w:b/>
                <w:sz w:val="28"/>
                <w:szCs w:val="28"/>
              </w:rPr>
              <w:t>муниципального образования</w:t>
            </w:r>
          </w:p>
          <w:p w14:paraId="5DADF03C" w14:textId="77777777" w:rsidR="00E24A39" w:rsidRPr="00E72F2C" w:rsidRDefault="00611B9E" w:rsidP="00E24A39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</w:rPr>
              <w:t xml:space="preserve">Южно-Одоевское </w:t>
            </w:r>
            <w:r>
              <w:rPr>
                <w:rFonts w:ascii="PT Astra Serif" w:eastAsia="Calibri" w:hAnsi="PT Astra Serif"/>
                <w:b/>
                <w:sz w:val="28"/>
                <w:szCs w:val="28"/>
              </w:rPr>
              <w:br/>
              <w:t>Одоевского</w:t>
            </w:r>
            <w:r w:rsidR="00E24A39" w:rsidRPr="009132D4">
              <w:rPr>
                <w:rFonts w:ascii="PT Astra Serif" w:eastAsia="Calibri" w:hAnsi="PT Astra Serif"/>
                <w:b/>
                <w:sz w:val="28"/>
                <w:szCs w:val="28"/>
              </w:rPr>
              <w:t xml:space="preserve"> района</w:t>
            </w:r>
          </w:p>
        </w:tc>
        <w:tc>
          <w:tcPr>
            <w:tcW w:w="1349" w:type="pct"/>
            <w:shd w:val="clear" w:color="auto" w:fill="auto"/>
            <w:vAlign w:val="bottom"/>
          </w:tcPr>
          <w:p w14:paraId="74E61F16" w14:textId="77777777" w:rsidR="00E72F2C" w:rsidRPr="00E72F2C" w:rsidRDefault="00E72F2C" w:rsidP="00E72F2C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bookmarkStart w:id="3" w:name="STAMP_EDS"/>
            <w:bookmarkEnd w:id="3"/>
          </w:p>
        </w:tc>
        <w:tc>
          <w:tcPr>
            <w:tcW w:w="1430" w:type="pct"/>
            <w:shd w:val="clear" w:color="auto" w:fill="auto"/>
            <w:vAlign w:val="bottom"/>
          </w:tcPr>
          <w:p w14:paraId="3B438169" w14:textId="77777777" w:rsidR="00E72F2C" w:rsidRPr="00E72F2C" w:rsidRDefault="00611B9E" w:rsidP="009132D4">
            <w:pPr>
              <w:jc w:val="right"/>
              <w:rPr>
                <w:rFonts w:ascii="PT Astra Serif" w:eastAsia="Calibri" w:hAnsi="PT Astra Serif"/>
                <w:sz w:val="22"/>
                <w:szCs w:val="22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</w:rPr>
              <w:t>А.Ю. Тришин</w:t>
            </w:r>
          </w:p>
        </w:tc>
      </w:tr>
      <w:bookmarkEnd w:id="0"/>
    </w:tbl>
    <w:p w14:paraId="026C66AF" w14:textId="77777777" w:rsidR="00095895" w:rsidRDefault="00095895" w:rsidP="00A73F8E">
      <w:pPr>
        <w:rPr>
          <w:rFonts w:ascii="PT Astra Serif" w:hAnsi="PT Astra Serif" w:cs="PT Astra Serif"/>
          <w:sz w:val="28"/>
          <w:szCs w:val="28"/>
        </w:rPr>
      </w:pPr>
    </w:p>
    <w:p w14:paraId="7654E741" w14:textId="77777777" w:rsidR="005D1921" w:rsidRDefault="005D1921" w:rsidP="005D1921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ectPr w:rsidR="005D1921" w:rsidSect="00C7083F">
          <w:headerReference w:type="first" r:id="rId8"/>
          <w:pgSz w:w="11906" w:h="16838"/>
          <w:pgMar w:top="1134" w:right="851" w:bottom="709" w:left="1701" w:header="0" w:footer="720" w:gutter="0"/>
          <w:cols w:space="720"/>
          <w:titlePg/>
          <w:docGrid w:linePitch="360"/>
        </w:sectPr>
      </w:pPr>
    </w:p>
    <w:tbl>
      <w:tblPr>
        <w:tblpPr w:leftFromText="180" w:rightFromText="180" w:horzAnchor="margin" w:tblpY="-1100"/>
        <w:tblW w:w="14889" w:type="dxa"/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567"/>
        <w:gridCol w:w="709"/>
        <w:gridCol w:w="709"/>
        <w:gridCol w:w="425"/>
        <w:gridCol w:w="567"/>
        <w:gridCol w:w="709"/>
        <w:gridCol w:w="708"/>
        <w:gridCol w:w="567"/>
        <w:gridCol w:w="709"/>
        <w:gridCol w:w="709"/>
        <w:gridCol w:w="992"/>
        <w:gridCol w:w="709"/>
        <w:gridCol w:w="709"/>
        <w:gridCol w:w="708"/>
        <w:gridCol w:w="2415"/>
      </w:tblGrid>
      <w:tr w:rsidR="003968D3" w:rsidRPr="003968D3" w14:paraId="34DBC757" w14:textId="77777777" w:rsidTr="001B340A">
        <w:trPr>
          <w:trHeight w:val="317"/>
        </w:trPr>
        <w:tc>
          <w:tcPr>
            <w:tcW w:w="1176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09E0" w14:textId="4B71C821" w:rsidR="003968D3" w:rsidRPr="00F36174" w:rsidRDefault="003968D3" w:rsidP="003968D3">
            <w:pPr>
              <w:suppressAutoHyphens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  <w:lang w:eastAsia="ru-RU"/>
              </w:rPr>
            </w:pPr>
            <w:r w:rsidRPr="003968D3">
              <w:rPr>
                <w:rFonts w:ascii="PT Astra Serif" w:hAnsi="PT Astra Serif"/>
                <w:b/>
                <w:bCs/>
                <w:sz w:val="28"/>
                <w:szCs w:val="28"/>
                <w:lang w:eastAsia="ru-RU"/>
              </w:rPr>
              <w:lastRenderedPageBreak/>
              <w:t xml:space="preserve">                              Реестр мест (площадок) накопления твердых коммунальных отходов</w:t>
            </w:r>
          </w:p>
        </w:tc>
        <w:tc>
          <w:tcPr>
            <w:tcW w:w="31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549DB" w14:textId="77777777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  <w:p w14:paraId="353AFD4C" w14:textId="77777777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  <w:p w14:paraId="25E32929" w14:textId="77777777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  <w:p w14:paraId="6A23E35A" w14:textId="77777777" w:rsidR="008A35C7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3968D3">
              <w:rPr>
                <w:rFonts w:ascii="PT Astra Serif" w:hAnsi="PT Astra Serif"/>
                <w:sz w:val="20"/>
                <w:szCs w:val="20"/>
                <w:lang w:eastAsia="ru-RU"/>
              </w:rPr>
              <w:t>Приложение</w:t>
            </w:r>
            <w:r w:rsidR="008A35C7">
              <w:rPr>
                <w:rFonts w:ascii="PT Astra Serif" w:hAnsi="PT Astra Serif"/>
                <w:sz w:val="20"/>
                <w:szCs w:val="20"/>
                <w:lang w:eastAsia="ru-RU"/>
              </w:rPr>
              <w:t xml:space="preserve"> 1</w:t>
            </w:r>
          </w:p>
          <w:p w14:paraId="5683AEFE" w14:textId="7421BED2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3968D3">
              <w:rPr>
                <w:rFonts w:ascii="PT Astra Serif" w:hAnsi="PT Astra Serif"/>
                <w:sz w:val="20"/>
                <w:szCs w:val="20"/>
                <w:lang w:eastAsia="ru-RU"/>
              </w:rPr>
              <w:t xml:space="preserve"> к постановлению администрации муниципального образования Южно-Одоевское Одоевского района от</w:t>
            </w:r>
            <w:r w:rsidR="00752CA8">
              <w:rPr>
                <w:rFonts w:ascii="PT Astra Serif" w:hAnsi="PT Astra Serif"/>
                <w:sz w:val="20"/>
                <w:szCs w:val="20"/>
                <w:lang w:eastAsia="ru-RU"/>
              </w:rPr>
              <w:t>22.01.</w:t>
            </w:r>
            <w:proofErr w:type="gramStart"/>
            <w:r w:rsidR="00752CA8">
              <w:rPr>
                <w:rFonts w:ascii="PT Astra Serif" w:hAnsi="PT Astra Serif"/>
                <w:sz w:val="20"/>
                <w:szCs w:val="20"/>
                <w:lang w:eastAsia="ru-RU"/>
              </w:rPr>
              <w:t xml:space="preserve">2024  </w:t>
            </w:r>
            <w:r w:rsidRPr="003968D3">
              <w:rPr>
                <w:rFonts w:ascii="PT Astra Serif" w:hAnsi="PT Astra Serif"/>
                <w:sz w:val="20"/>
                <w:szCs w:val="20"/>
                <w:lang w:eastAsia="ru-RU"/>
              </w:rPr>
              <w:t>№</w:t>
            </w:r>
            <w:proofErr w:type="gramEnd"/>
            <w:r w:rsidR="00752CA8">
              <w:rPr>
                <w:rFonts w:ascii="PT Astra Serif" w:hAnsi="PT Astra Serif"/>
                <w:sz w:val="20"/>
                <w:szCs w:val="20"/>
                <w:lang w:eastAsia="ru-RU"/>
              </w:rPr>
              <w:t xml:space="preserve"> 1</w:t>
            </w:r>
          </w:p>
          <w:p w14:paraId="4ACB9E5A" w14:textId="77777777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  <w:p w14:paraId="4E124D63" w14:textId="77777777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  <w:p w14:paraId="5249123B" w14:textId="77777777" w:rsidR="003968D3" w:rsidRPr="003968D3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  <w:p w14:paraId="4A583450" w14:textId="241B2970" w:rsidR="003968D3" w:rsidRPr="00F36174" w:rsidRDefault="003968D3" w:rsidP="003968D3">
            <w:pPr>
              <w:suppressAutoHyphens w:val="0"/>
              <w:ind w:right="-104"/>
              <w:rPr>
                <w:rFonts w:ascii="PT Astra Serif" w:hAnsi="PT Astra Serif"/>
                <w:sz w:val="20"/>
                <w:szCs w:val="20"/>
                <w:lang w:eastAsia="ru-RU"/>
              </w:rPr>
            </w:pPr>
          </w:p>
        </w:tc>
      </w:tr>
      <w:tr w:rsidR="001C7AE3" w:rsidRPr="003968D3" w14:paraId="3AA16D38" w14:textId="1511CD82" w:rsidTr="00B15BAC">
        <w:trPr>
          <w:trHeight w:val="816"/>
        </w:trPr>
        <w:tc>
          <w:tcPr>
            <w:tcW w:w="297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7B2C1F" w14:textId="77777777" w:rsidR="001C7AE3" w:rsidRPr="00F36174" w:rsidRDefault="001C7AE3" w:rsidP="00B15BAC">
            <w:pPr>
              <w:suppressAutoHyphens w:val="0"/>
              <w:jc w:val="right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Данные о </w:t>
            </w:r>
            <w:proofErr w:type="gramStart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нахождении  мест</w:t>
            </w:r>
            <w:proofErr w:type="gramEnd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(площадок) накопления ТКО</w:t>
            </w:r>
          </w:p>
        </w:tc>
        <w:tc>
          <w:tcPr>
            <w:tcW w:w="6379" w:type="dxa"/>
            <w:gridSpan w:val="10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FFFFCC" w:fill="FFFFFF"/>
            <w:vAlign w:val="center"/>
            <w:hideMark/>
          </w:tcPr>
          <w:p w14:paraId="06588119" w14:textId="6528FC89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Данные о </w:t>
            </w:r>
            <w:r w:rsidR="003968D3" w:rsidRPr="003968D3">
              <w:rPr>
                <w:rFonts w:ascii="PT Astra Serif" w:hAnsi="PT Astra Serif" w:cs="Calibri"/>
                <w:sz w:val="16"/>
                <w:szCs w:val="16"/>
                <w:lang w:eastAsia="ru-RU"/>
              </w:rPr>
              <w:t>технических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характеристиках мест (площадок) накопления ТКО</w:t>
            </w:r>
          </w:p>
        </w:tc>
        <w:tc>
          <w:tcPr>
            <w:tcW w:w="3118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995D69" w14:textId="6F1BCC7F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415" w:type="dxa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  <w:shd w:val="clear" w:color="FFFFCC" w:fill="FFFFFF"/>
            <w:vAlign w:val="center"/>
          </w:tcPr>
          <w:p w14:paraId="1B381FC6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Данные об источниках </w:t>
            </w:r>
          </w:p>
          <w:p w14:paraId="5327AF98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образования </w:t>
            </w:r>
            <w:proofErr w:type="gramStart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ТКО ,</w:t>
            </w:r>
            <w:proofErr w:type="gramEnd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</w:p>
          <w:p w14:paraId="34882AB1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proofErr w:type="gramStart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которые </w:t>
            </w:r>
            <w:r w:rsidRPr="003968D3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складируются</w:t>
            </w:r>
            <w:proofErr w:type="gramEnd"/>
          </w:p>
          <w:p w14:paraId="66DAA549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в местах (на площадках) </w:t>
            </w:r>
          </w:p>
          <w:p w14:paraId="6D03CB51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накопления ТКО</w:t>
            </w:r>
          </w:p>
          <w:p w14:paraId="459BCE8C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 xml:space="preserve"> (указываются одно или </w:t>
            </w:r>
          </w:p>
          <w:p w14:paraId="054FAEE6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несколько объектов (МКД,</w:t>
            </w:r>
          </w:p>
          <w:p w14:paraId="5CF55F75" w14:textId="1AC33FF0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ИЖС, здание, иной капитальный</w:t>
            </w:r>
          </w:p>
          <w:p w14:paraId="4C5BE44B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объект) либо территория</w:t>
            </w:r>
          </w:p>
          <w:p w14:paraId="6705A2C1" w14:textId="4F7892AF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22"/>
                <w:szCs w:val="22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(часть территории) поселения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)</w:t>
            </w:r>
          </w:p>
        </w:tc>
      </w:tr>
      <w:tr w:rsidR="001C7AE3" w:rsidRPr="003968D3" w14:paraId="34495003" w14:textId="0D7E2635" w:rsidTr="003968D3">
        <w:trPr>
          <w:trHeight w:val="609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E7E2B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3F1A3D5" w14:textId="3FBBE092" w:rsidR="001C7AE3" w:rsidRPr="00F36174" w:rsidRDefault="001C7AE3" w:rsidP="008A35C7">
            <w:pPr>
              <w:suppressAutoHyphens w:val="0"/>
              <w:ind w:right="-110" w:hanging="115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proofErr w:type="spellStart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Географи</w:t>
            </w:r>
            <w:r w:rsidR="008A35C7">
              <w:rPr>
                <w:rFonts w:ascii="PT Astra Serif" w:hAnsi="PT Astra Serif" w:cs="Calibri"/>
                <w:sz w:val="16"/>
                <w:szCs w:val="16"/>
                <w:lang w:eastAsia="ru-RU"/>
              </w:rPr>
              <w:t>-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ческие</w:t>
            </w:r>
            <w:proofErr w:type="spellEnd"/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координаты (широта, долгота)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26E6F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Вид покрытия (бетон, асфальт, отсутствует)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77666B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Площадь, м² </w:t>
            </w: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(при отсутствии покрытия - площадь не определена)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5073E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Место накопления КГО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508EC4" w14:textId="77777777" w:rsidR="001C7AE3" w:rsidRPr="003968D3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</w:p>
          <w:p w14:paraId="0033D3A0" w14:textId="067FEA6A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Размещенные контейнеры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4A5B6B" w14:textId="4EFA3C06" w:rsidR="001C7AE3" w:rsidRPr="00F36174" w:rsidRDefault="001C7AE3" w:rsidP="00B15BAC">
            <w:pPr>
              <w:suppressAutoHyphens w:val="0"/>
              <w:ind w:left="-109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Размещенные бункеры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FFFFCC" w:fill="FFFFFF"/>
          </w:tcPr>
          <w:p w14:paraId="42A1FDDA" w14:textId="392B159A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EF9C3A" w14:textId="65AD01CD" w:rsidR="001C7AE3" w:rsidRPr="00F36174" w:rsidRDefault="001C7AE3" w:rsidP="00B15BAC">
            <w:pPr>
              <w:suppressAutoHyphens w:val="0"/>
              <w:rPr>
                <w:rFonts w:ascii="PT Astra Serif" w:hAnsi="PT Astra Serif" w:cs="Calibri"/>
                <w:b/>
                <w:bCs/>
                <w:sz w:val="22"/>
                <w:szCs w:val="22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Контейнеры, планируемые к размещению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D3F8F" w14:textId="669C5B20" w:rsidR="001C7AE3" w:rsidRPr="003968D3" w:rsidRDefault="001C7AE3" w:rsidP="00B15BAC">
            <w:pPr>
              <w:suppressAutoHyphens w:val="0"/>
              <w:rPr>
                <w:rFonts w:ascii="PT Astra Serif" w:hAnsi="PT Astra Serif" w:cs="Calibri"/>
                <w:b/>
                <w:bCs/>
                <w:sz w:val="22"/>
                <w:szCs w:val="22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Бункеры, планируемые к размещению</w:t>
            </w:r>
          </w:p>
        </w:tc>
        <w:tc>
          <w:tcPr>
            <w:tcW w:w="2415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3B8C6BD6" w14:textId="7E831659" w:rsidR="001C7AE3" w:rsidRPr="003968D3" w:rsidRDefault="001C7AE3" w:rsidP="00B15BAC">
            <w:pPr>
              <w:suppressAutoHyphens w:val="0"/>
              <w:rPr>
                <w:rFonts w:ascii="PT Astra Serif" w:hAnsi="PT Astra Serif" w:cs="Calibri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B15BAC" w:rsidRPr="003968D3" w14:paraId="1755A94C" w14:textId="77777777" w:rsidTr="003968D3">
        <w:trPr>
          <w:trHeight w:val="1474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F4EFD" w14:textId="77777777" w:rsidR="001C7AE3" w:rsidRPr="00F36174" w:rsidRDefault="001C7AE3" w:rsidP="00B15BAC">
            <w:pPr>
              <w:suppressAutoHyphens w:val="0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64030" w14:textId="77777777" w:rsidR="001C7AE3" w:rsidRPr="00F36174" w:rsidRDefault="001C7AE3" w:rsidP="00B15BAC">
            <w:pPr>
              <w:suppressAutoHyphens w:val="0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4A15" w14:textId="77777777" w:rsidR="001C7AE3" w:rsidRPr="00F36174" w:rsidRDefault="001C7AE3" w:rsidP="00B15BAC">
            <w:pPr>
              <w:suppressAutoHyphens w:val="0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B689" w14:textId="77777777" w:rsidR="001C7AE3" w:rsidRPr="00F36174" w:rsidRDefault="001C7AE3" w:rsidP="00B15BAC">
            <w:pPr>
              <w:suppressAutoHyphens w:val="0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A6745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>отсек для КГО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14:paraId="06CB28B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специальная площадка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E6DEC2" w14:textId="77777777" w:rsidR="001C7AE3" w:rsidRPr="00F36174" w:rsidRDefault="001C7AE3" w:rsidP="00B15BAC">
            <w:pPr>
              <w:suppressAutoHyphens w:val="0"/>
              <w:ind w:right="-112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Кол-во </w:t>
            </w: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(указывается общее количество)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FC9B3B" w14:textId="71C8CE88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 xml:space="preserve">в том числе для раздельного накопления ТКО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DC0FB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Объем, м³ </w:t>
            </w:r>
            <w:r w:rsidRPr="00F36174">
              <w:rPr>
                <w:rFonts w:ascii="PT Astra Serif" w:hAnsi="PT Astra Serif" w:cs="Calibri"/>
                <w:sz w:val="12"/>
                <w:szCs w:val="12"/>
                <w:lang w:eastAsia="ru-RU"/>
              </w:rPr>
              <w:t>(указывается общий объем всех контейнеров)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53747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Кол-во </w:t>
            </w:r>
            <w:r w:rsidRPr="00F36174">
              <w:rPr>
                <w:rFonts w:ascii="PT Astra Serif" w:hAnsi="PT Astra Serif" w:cs="Calibri"/>
                <w:sz w:val="12"/>
                <w:szCs w:val="12"/>
                <w:lang w:eastAsia="ru-RU"/>
              </w:rPr>
              <w:t>(указывается общее количество)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A7A74F" w14:textId="77777777" w:rsidR="001C7AE3" w:rsidRPr="00F36174" w:rsidRDefault="001C7AE3" w:rsidP="00B15BAC">
            <w:pPr>
              <w:suppressAutoHyphens w:val="0"/>
              <w:ind w:right="-102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Объем, м³ </w:t>
            </w:r>
            <w:r w:rsidRPr="00F36174">
              <w:rPr>
                <w:rFonts w:ascii="PT Astra Serif" w:hAnsi="PT Astra Serif" w:cs="Calibri"/>
                <w:sz w:val="12"/>
                <w:szCs w:val="12"/>
                <w:lang w:eastAsia="ru-RU"/>
              </w:rPr>
              <w:t>(указывается общий объем всех бункеров)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CA76B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Кол-во </w:t>
            </w:r>
            <w:r w:rsidRPr="00F36174">
              <w:rPr>
                <w:rFonts w:ascii="PT Astra Serif" w:hAnsi="PT Astra Serif" w:cs="Calibri"/>
                <w:sz w:val="12"/>
                <w:szCs w:val="12"/>
                <w:lang w:eastAsia="ru-RU"/>
              </w:rPr>
              <w:t>(указывается общее количество)</w:t>
            </w: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3A000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 xml:space="preserve">в том числе для раздельного накопления ТКО кол-во контейнеров для раздельного ТКО)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1F344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 w:cs="Calibri"/>
                <w:sz w:val="16"/>
                <w:szCs w:val="16"/>
                <w:lang w:eastAsia="ru-RU"/>
              </w:rPr>
              <w:t xml:space="preserve">Объем, м³ </w:t>
            </w:r>
            <w:r w:rsidRPr="00F36174">
              <w:rPr>
                <w:rFonts w:ascii="PT Astra Serif" w:hAnsi="PT Astra Serif" w:cs="Calibri"/>
                <w:sz w:val="12"/>
                <w:szCs w:val="12"/>
                <w:lang w:eastAsia="ru-RU"/>
              </w:rPr>
              <w:t>(указывается общий объем всех контейнеров)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2579A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 xml:space="preserve">Кол-во (указывается общее количество)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BA0C03" w14:textId="77777777" w:rsidR="001C7AE3" w:rsidRPr="00F36174" w:rsidRDefault="001C7AE3" w:rsidP="00B15BAC">
            <w:pPr>
              <w:suppressAutoHyphens w:val="0"/>
              <w:ind w:right="-112"/>
              <w:jc w:val="center"/>
              <w:rPr>
                <w:rFonts w:ascii="PT Astra Serif" w:hAnsi="PT Astra Serif" w:cs="Calibri"/>
                <w:sz w:val="14"/>
                <w:szCs w:val="14"/>
                <w:lang w:eastAsia="ru-RU"/>
              </w:rPr>
            </w:pP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Объем, м³ (</w:t>
            </w:r>
            <w:r w:rsidRPr="00F36174">
              <w:rPr>
                <w:rFonts w:ascii="PT Astra Serif" w:hAnsi="PT Astra Serif" w:cs="Calibri"/>
                <w:sz w:val="12"/>
                <w:szCs w:val="12"/>
                <w:lang w:eastAsia="ru-RU"/>
              </w:rPr>
              <w:t>указывается общий объем всех бункеров</w:t>
            </w:r>
            <w:r w:rsidRPr="00F36174">
              <w:rPr>
                <w:rFonts w:ascii="PT Astra Serif" w:hAnsi="PT Astra Serif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415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56824B9" w14:textId="77777777" w:rsidR="001C7AE3" w:rsidRPr="00F36174" w:rsidRDefault="001C7AE3" w:rsidP="00B15BAC">
            <w:pPr>
              <w:suppressAutoHyphens w:val="0"/>
              <w:rPr>
                <w:rFonts w:ascii="PT Astra Serif" w:hAnsi="PT Astra Serif" w:cs="Calibri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B15BAC" w:rsidRPr="003968D3" w14:paraId="02986502" w14:textId="77777777" w:rsidTr="00B15BAC">
        <w:trPr>
          <w:trHeight w:val="5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852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п. Стрелецкий, ул. Кольцевая, д. 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FA04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53.793267                   36.641201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73044EB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D0C09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078424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949D0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059D92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ECC0C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AC65D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CBB0E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4DCEC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01973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13997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F3145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602AB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548C6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D9BF" w14:textId="3361A7AF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Кольцевая, д.74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,75,76,77,78,79,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80, 84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,85,86,87,88,89,90,90 а, 91,92,93,94,95,96</w:t>
            </w:r>
          </w:p>
        </w:tc>
      </w:tr>
      <w:tr w:rsidR="00B15BAC" w:rsidRPr="003968D3" w14:paraId="6EAC2283" w14:textId="77777777" w:rsidTr="00B15BAC">
        <w:trPr>
          <w:trHeight w:val="5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B16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п. Стрелецкий, ул. Стадионная, д. 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892D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53.789171                        36.640323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B16760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D7BA8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1B68D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91E8D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9EF0D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8AA62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13E5A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5F05B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6A746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014F9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5827F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01A76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7F627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F0955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E64F" w14:textId="3F99F90D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Кольцевая д. 69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,70,71,72,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73,81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,82,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83,95 ул.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Молодежная,   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д. 46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,47,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48;    ул. Стадионная, д. 58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,59,60,61,62,63,64,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65</w:t>
            </w:r>
          </w:p>
        </w:tc>
      </w:tr>
      <w:tr w:rsidR="00B15BAC" w:rsidRPr="003968D3" w14:paraId="11ECDC48" w14:textId="77777777" w:rsidTr="00B15BAC">
        <w:trPr>
          <w:trHeight w:val="14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F62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п. Стрелецкий, пл. Стрелецкая, д. 98-А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D61F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53.786573                        36.641901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A71876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623F5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2573C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D689F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77437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64D0D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AC144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91E72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5D2EB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D5E5C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DC6E6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83B22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56EC2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AF119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5DC2" w14:textId="4DC018F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пл. Стрелецкая, д. 98, 97, ИП Кузьмин А.Т., ИП Иванцова Н.И.., СПК "Стрелецкий", МКОУ "Стрелецкая ОСШ"    ул.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Стадионная  54</w:t>
            </w:r>
            <w:proofErr w:type="gramEnd"/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,55,56,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57, 66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,67,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68  ул. Молодёжная д 42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,43,44,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45, 49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,50,51,52,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  ул. Придорожная д. 1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,2,3,4,5,6,7,8,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 ул. Садовая д. 14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,15,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16</w:t>
            </w:r>
          </w:p>
        </w:tc>
      </w:tr>
      <w:tr w:rsidR="00B15BAC" w:rsidRPr="003968D3" w14:paraId="60520FAB" w14:textId="77777777" w:rsidTr="00B15BAC">
        <w:trPr>
          <w:trHeight w:val="7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72E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lastRenderedPageBreak/>
              <w:t>п. Стрелецкий, пл. Стрелецкая, ул. Школьная, д.40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AD7E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53.784055                     36.643336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806182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29B4E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12,75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0E0BB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E4206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BB0C3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D0982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6A323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1623B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65810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14611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DE280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B302A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7A175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DE278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0BB6" w14:textId="6049B543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Школьная, д. 13, 39,40, 41, ул. Придорожная, д.5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6, 11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12 ул. Садовая, д.17,19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,20, 21, 22,23,24,25,26,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27  ул.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Береговая, д.28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,29,30,31, 32,33,34,35,36,3,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38</w:t>
            </w:r>
          </w:p>
        </w:tc>
      </w:tr>
      <w:tr w:rsidR="00B15BAC" w:rsidRPr="003968D3" w14:paraId="3D9F77D3" w14:textId="77777777" w:rsidTr="003968D3">
        <w:trPr>
          <w:trHeight w:val="13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090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Сомово, ул. Романова, д.1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5A8B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53.864374                        36.518516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165505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C8887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12,75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2738E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BEFEA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3C863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F4D5C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B8F96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447EF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C6C91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1CE2D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369B7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8F7ADE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D83AD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55E02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18D5" w14:textId="7D8FBB15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Романова, д.1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,2,3,4, 5,6,7,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8,10,14,16 ул. Молодежная, д.10,14,16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,17,18,19,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20,22,24 ул. Комсомольская, д.3,5,6,7,9</w:t>
            </w:r>
          </w:p>
        </w:tc>
      </w:tr>
      <w:tr w:rsidR="00B15BAC" w:rsidRPr="003968D3" w14:paraId="1D6F43A1" w14:textId="77777777" w:rsidTr="00B15BAC">
        <w:trPr>
          <w:trHeight w:val="42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A85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Сомово, ул. Ленина, д.12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6DB6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53.860819                36.518066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CFDF19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AE7ED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12,75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45309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65B79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41188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572EA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A6030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CE0FA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3AA4A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CA61B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14AB2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F63F5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E906C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B705F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29DF" w14:textId="32A84C9C" w:rsidR="001C7AE3" w:rsidRPr="00F36174" w:rsidRDefault="001C7AE3" w:rsidP="003968D3">
            <w:pPr>
              <w:suppressAutoHyphens w:val="0"/>
              <w:ind w:right="-104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Ленина, д. 14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,15,16,17,18,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19, 21,23,25,27,31    ул. Комсомольская, д.2,4,10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,11, 12,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13, 15,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17  ул.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Шарова д. 32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,34,36,38,40, 42,44,46,48,50, 52,54,56,58,60,62,64,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66,39  ИП Акимов С.Н., РАЙПО, ИП Кузнецова Г.В.</w:t>
            </w:r>
          </w:p>
        </w:tc>
      </w:tr>
      <w:tr w:rsidR="00B15BAC" w:rsidRPr="003968D3" w14:paraId="023AC23F" w14:textId="77777777" w:rsidTr="00B15BAC">
        <w:trPr>
          <w:trHeight w:val="57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574" w14:textId="72752F71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Сомово, ул. Ленина, д.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854C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53.861359                 36.523031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8B8C80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99E6C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388B0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39B69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1DFFF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F27DE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D4EBD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68B10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5B770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F18D7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CD3D9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BF98A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50024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734B4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39EA" w14:textId="13D58EDD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Ленина, д.1, 3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,4,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5,7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,8,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9 ,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ул. Молодежная, д.1, 3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,4,5,6,7,8,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9, 11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12, МКОУ "</w:t>
            </w: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Сомовская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ООШ"</w:t>
            </w:r>
          </w:p>
        </w:tc>
      </w:tr>
      <w:tr w:rsidR="00B15BAC" w:rsidRPr="003968D3" w14:paraId="529E8CD8" w14:textId="77777777" w:rsidTr="00B15BAC">
        <w:trPr>
          <w:trHeight w:val="40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8C88" w14:textId="6DF1DB41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Сомово, ул. Садовая, д.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063E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53.859211                      36.52277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B231EB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31E37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EFC63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94D79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20B0D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2D56C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66603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84FA4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81BA9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E06CC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B90B8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FCAEC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C92B7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94FF5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7EB" w14:textId="44D5BD7E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Садовая, д. 2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>,4,6,8,10,12,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14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                   </w:t>
            </w:r>
            <w:r w:rsidR="00752CA8">
              <w:rPr>
                <w:rFonts w:ascii="PT Astra Serif" w:hAnsi="PT Astra Serif"/>
                <w:sz w:val="16"/>
                <w:szCs w:val="16"/>
                <w:lang w:eastAsia="ru-RU"/>
              </w:rPr>
              <w:br/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ул. Шарова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д .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16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,17,18,19,20,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21,26</w:t>
            </w:r>
          </w:p>
        </w:tc>
      </w:tr>
      <w:tr w:rsidR="00B15BAC" w:rsidRPr="003968D3" w14:paraId="1BA00415" w14:textId="77777777" w:rsidTr="00B15BAC">
        <w:trPr>
          <w:trHeight w:val="8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1895" w14:textId="24A8243C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Сомово, ул. Шарова, д.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C501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53.859737                       36.529677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FF65AC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EC34B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8AEA03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45ABC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DCFCC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D9B98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AE5C9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22AE5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876D9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840AD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A1349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6B9E8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ADB62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31BB7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0267" w14:textId="099DF102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Шарова, д.1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2,5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,6,7,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8,10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11,28,30   ул. Солнечная д. 2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,3,4,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5, 7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,9,11,13,15,17,19,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21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22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,23,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24,68,70 пер. Южный д. 1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,2,3,4,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</w:t>
            </w:r>
          </w:p>
        </w:tc>
      </w:tr>
      <w:tr w:rsidR="00B15BAC" w:rsidRPr="003968D3" w14:paraId="4C67CD81" w14:textId="77777777" w:rsidTr="00B15BAC">
        <w:trPr>
          <w:trHeight w:val="55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6B3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Петровское, ул. Школьная, д. 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627E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53.937677                      36.556035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864E1E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6FC6A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24511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473B6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BE3DF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5C60C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F9C51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0A63C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A3EA6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64EC2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C37EF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EB70F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58E73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AB8AD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4D0D" w14:textId="39C31624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Школьная, д.5, 11,13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14,17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,18,19,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20, 22,24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25,28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,29,30,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31,33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,34,35, 3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6,39,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41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,42,</w:t>
            </w:r>
            <w:proofErr w:type="gramStart"/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43,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44,,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46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,47,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48,50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,51,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52</w:t>
            </w:r>
          </w:p>
        </w:tc>
      </w:tr>
      <w:tr w:rsidR="00B15BAC" w:rsidRPr="003968D3" w14:paraId="59AA1087" w14:textId="77777777" w:rsidTr="00B15BAC">
        <w:trPr>
          <w:trHeight w:val="56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A94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Петровское, ул. Школьная, д. 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D359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53.936046                  36.545692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D5CCE8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22B65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BB4F6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E1E3A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E86C1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86AA8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49F66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7DDD8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A93CC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8E180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3CAE1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F08C1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3C1ED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78AE2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D9F9" w14:textId="6D81E88F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Школьная, д. 37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38,54,5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6,57,58,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59,63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,64,65,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66,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67,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68,71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,72,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73,75,77,78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,79,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80,82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,83,84,85,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86</w:t>
            </w:r>
          </w:p>
        </w:tc>
      </w:tr>
      <w:tr w:rsidR="00B15BAC" w:rsidRPr="003968D3" w14:paraId="799AE31F" w14:textId="77777777" w:rsidTr="00B15BAC">
        <w:trPr>
          <w:trHeight w:val="55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8FA9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Петровское, ул. Школьная, д. 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1E45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53.933962                       36.539014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6D109D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бенон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231ED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62123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619D1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D4AF1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4E95A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CFB7E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CFE8E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26855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D52C0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06B37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202C3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4DB64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6189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E64C" w14:textId="4DFF4D5F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Школьная, д. 143</w:t>
            </w:r>
            <w:r w:rsidR="00141B11">
              <w:rPr>
                <w:rFonts w:ascii="PT Astra Serif" w:hAnsi="PT Astra Serif"/>
                <w:sz w:val="16"/>
                <w:szCs w:val="16"/>
                <w:lang w:eastAsia="ru-RU"/>
              </w:rPr>
              <w:t>,144,145,146,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147,150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151,152,153,154,155,156,157,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158,161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,162,163,164,165,166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167,169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170, магазин Райпо</w:t>
            </w:r>
          </w:p>
        </w:tc>
      </w:tr>
      <w:tr w:rsidR="00B15BAC" w:rsidRPr="003968D3" w14:paraId="0557CB0F" w14:textId="77777777" w:rsidTr="00B15BAC">
        <w:trPr>
          <w:trHeight w:val="83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23A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Петровское, ул. Школьная, д. 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C690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53.933734                        36.535135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6A56AF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8C3F4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64807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A1A18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BFD19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D8EBF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E0651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9272A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4547F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E6734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E1F6A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C0993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C3D64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00848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70AF" w14:textId="58483049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Школьная, д. 89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,90,91,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92 ,</w:t>
            </w:r>
            <w:proofErr w:type="gramEnd"/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96,99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100,102,104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,105,106,107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108,111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,112,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113,116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,117,118,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119,122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127,130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132,135,140,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159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,160,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160 а</w:t>
            </w:r>
          </w:p>
        </w:tc>
      </w:tr>
      <w:tr w:rsidR="00B15BAC" w:rsidRPr="003968D3" w14:paraId="7353A47E" w14:textId="77777777" w:rsidTr="00B15BAC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BDF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Брусна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, ул. Дорожная, д.13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6DF3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53.944303                   36.619458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54D15A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F04DE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7E85E9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81CD5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FE84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6E21C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12245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09B43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527C7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7DB1B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17236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B503A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5AC99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F51D4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AAB6" w14:textId="77777777" w:rsidR="003442D1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Дорожная, д.1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,2,3,4,5,6,7,8,9,10,11,12,13,14,15,16,17,18,</w:t>
            </w:r>
          </w:p>
          <w:p w14:paraId="655119B2" w14:textId="11E7C44A" w:rsidR="001C7AE3" w:rsidRPr="00F36174" w:rsidRDefault="003442D1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>
              <w:rPr>
                <w:rFonts w:ascii="PT Astra Serif" w:hAnsi="PT Astra Serif"/>
                <w:sz w:val="16"/>
                <w:szCs w:val="16"/>
                <w:lang w:eastAsia="ru-RU"/>
              </w:rPr>
              <w:t>19,20,21,22,</w:t>
            </w:r>
            <w:r w:rsidR="001C7AE3"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23</w:t>
            </w:r>
          </w:p>
        </w:tc>
      </w:tr>
      <w:tr w:rsidR="00B15BAC" w:rsidRPr="003968D3" w14:paraId="2AE873DE" w14:textId="77777777" w:rsidTr="00B15BAC">
        <w:trPr>
          <w:trHeight w:val="55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6604" w14:textId="584D507A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lastRenderedPageBreak/>
              <w:t>с. Николо-</w:t>
            </w: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Жупань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Молодежная,  д.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8530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53.950138                       36.649564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6A6545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BBD1F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720E7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A3195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0F29F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C8E38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CCCDB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FCB70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056CD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2C647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17219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6F869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8A998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2FDD7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6397" w14:textId="59BA4641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Молодежная, д. 68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,69,70,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71,72,73,74,75,76,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7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7</w:t>
            </w:r>
          </w:p>
        </w:tc>
      </w:tr>
      <w:tr w:rsidR="00B15BAC" w:rsidRPr="003968D3" w14:paraId="24DA8976" w14:textId="77777777" w:rsidTr="00B15BAC">
        <w:trPr>
          <w:trHeight w:val="56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E79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Николо-</w:t>
            </w:r>
            <w:proofErr w:type="spellStart"/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Жупань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   </w:t>
            </w:r>
            <w:proofErr w:type="gram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     ул. Молодежная,  д. 79-б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3A75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53.956301                       36.647443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E599F5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5024C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062F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00F10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2A560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3434B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D8764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3D608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ADB8E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9B017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93BE4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F8267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E7F67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E8557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D087" w14:textId="7B44F5BF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Мо</w:t>
            </w:r>
            <w:r w:rsidR="003442D1">
              <w:rPr>
                <w:rFonts w:ascii="PT Astra Serif" w:hAnsi="PT Astra Serif"/>
                <w:sz w:val="16"/>
                <w:szCs w:val="16"/>
                <w:lang w:eastAsia="ru-RU"/>
              </w:rPr>
              <w:t>л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одежная, д. 1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,2,3,4,5,6,7,8,9,10,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11, 13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,14, 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15,17-20 ИП Потапов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Н.С .</w:t>
            </w:r>
            <w:proofErr w:type="gramEnd"/>
          </w:p>
        </w:tc>
      </w:tr>
      <w:tr w:rsidR="00B15BAC" w:rsidRPr="003968D3" w14:paraId="4E1D3ACD" w14:textId="77777777" w:rsidTr="00B15BAC">
        <w:trPr>
          <w:trHeight w:val="55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331B" w14:textId="29153981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с. Николо-</w:t>
            </w: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Жупань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, ул. Молодёжная д. 24а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7855" w14:textId="77777777" w:rsidR="001C7AE3" w:rsidRPr="00F36174" w:rsidRDefault="001C7AE3" w:rsidP="00B15BAC">
            <w:pPr>
              <w:suppressAutoHyphens w:val="0"/>
              <w:ind w:left="-112" w:righ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53.9572140                    36.6495469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6E59E1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7AD01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8E343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76C40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4B1F7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036A7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18BE6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4C9D4D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3B7BC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091F5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05465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67843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48164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8CB6D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6317" w14:textId="3DE1C3D2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ул. Молодежная, д. 21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,22,23,24,25,26,27,28,29,30,31,32,33,34,35,36,37,38,39,40,41,42,43,44,45,46,47,48,49,50,51,52,53,54,55,56,57,58,59,60,61,62,63,64,65,66,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67 а,78,78 а,79а,82</w:t>
            </w:r>
          </w:p>
        </w:tc>
      </w:tr>
      <w:tr w:rsidR="00B15BAC" w:rsidRPr="003968D3" w14:paraId="07339093" w14:textId="77777777" w:rsidTr="00B15BAC">
        <w:trPr>
          <w:trHeight w:val="26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65B55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с. </w:t>
            </w: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Лосинское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, д.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E9E561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53.812316                        36.704254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1184DF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230F3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0A9CC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B2D3DE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ACCF4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9913D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649ADD4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287D4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5C0B3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278D8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6C7B1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BBB49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0AFEE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E106A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ADD790" w14:textId="2B8D4FB3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д. 1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,2,3,4,5,6,7,8,9,10,11,12,13, 14,15,16,17,18,19,20,21,22,23,24,25,26,27,28,29,30,31,32,33,34,35,36,37,38,39,40,41,42,43,44,45,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46</w:t>
            </w:r>
          </w:p>
        </w:tc>
      </w:tr>
      <w:tr w:rsidR="00B15BAC" w:rsidRPr="003968D3" w14:paraId="5E5BE926" w14:textId="77777777" w:rsidTr="00B15BAC">
        <w:trPr>
          <w:trHeight w:val="17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03E022F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д. Крупец, (на въезде)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E6BA69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53.947055                         36.600696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8A3938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34C1E27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0D1A2097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3E60F22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36D64E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5AC825C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5E536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B1956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BCFF6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9F302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06BC7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7987A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55409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9BF2E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07C6A0" w14:textId="4FC137B6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ул. </w:t>
            </w:r>
            <w:proofErr w:type="gram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Лесная, </w:t>
            </w:r>
            <w:r w:rsidR="00B27263"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="00B27263"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д.</w:t>
            </w:r>
            <w:proofErr w:type="gramEnd"/>
            <w:r w:rsidR="00B27263"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1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,2,3,4,5,6,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7,8,9,10,11,12,13, 14,15,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16,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17,18,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19,20,21,22,23,24,25,26,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  <w:r w:rsidR="00B27263">
              <w:rPr>
                <w:rFonts w:ascii="PT Astra Serif" w:hAnsi="PT Astra Serif"/>
                <w:sz w:val="16"/>
                <w:szCs w:val="16"/>
                <w:lang w:eastAsia="ru-RU"/>
              </w:rPr>
              <w:t>27,28,29,30,31,32</w:t>
            </w:r>
          </w:p>
        </w:tc>
      </w:tr>
      <w:tr w:rsidR="00B15BAC" w:rsidRPr="003968D3" w14:paraId="63DC73CD" w14:textId="77777777" w:rsidTr="00B15BAC">
        <w:trPr>
          <w:trHeight w:val="6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0C4EEB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с. </w:t>
            </w:r>
            <w:proofErr w:type="spellStart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Яхонтово</w:t>
            </w:r>
            <w:proofErr w:type="spellEnd"/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, д.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3C475D" w14:textId="77777777" w:rsidR="001C7AE3" w:rsidRPr="00F36174" w:rsidRDefault="001C7AE3" w:rsidP="00B15BAC">
            <w:pPr>
              <w:suppressAutoHyphens w:val="0"/>
              <w:ind w:left="-112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53.821342                        36.478149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8AAB40" w14:textId="77777777" w:rsidR="001C7AE3" w:rsidRPr="00F36174" w:rsidRDefault="001C7AE3" w:rsidP="00B15BAC">
            <w:pPr>
              <w:suppressAutoHyphens w:val="0"/>
              <w:ind w:left="-11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D8A8D2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D1295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C29D9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4E66F6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D0D264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45243D2A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4B5165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7E6110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5E86B1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621303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80245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FF1E08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2FFF7C" w14:textId="77777777" w:rsidR="001C7AE3" w:rsidRPr="00F36174" w:rsidRDefault="001C7AE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F47940" w14:textId="185EB8EC" w:rsidR="001C7AE3" w:rsidRPr="00F36174" w:rsidRDefault="00B27263" w:rsidP="00B15BAC">
            <w:pPr>
              <w:suppressAutoHyphens w:val="0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д. 1</w:t>
            </w:r>
            <w:r>
              <w:rPr>
                <w:rFonts w:ascii="PT Astra Serif" w:hAnsi="PT Astra Serif"/>
                <w:sz w:val="16"/>
                <w:szCs w:val="16"/>
                <w:lang w:eastAsia="ru-RU"/>
              </w:rPr>
              <w:t>,2,3,4,5,6,7,8,9,10,11,12,13, 14,15,16,17,18,19,20,21,22,23,24,25,26,27,28,29,30,31,32,33,34,35,36,37,38,39,40,41,42,43,44,45,</w:t>
            </w:r>
            <w:r w:rsidRPr="00F36174">
              <w:rPr>
                <w:rFonts w:ascii="PT Astra Serif" w:hAnsi="PT Astra Serif"/>
                <w:sz w:val="16"/>
                <w:szCs w:val="16"/>
                <w:lang w:eastAsia="ru-RU"/>
              </w:rPr>
              <w:t>46</w:t>
            </w:r>
            <w:r>
              <w:rPr>
                <w:rFonts w:ascii="PT Astra Serif" w:hAnsi="PT Astra Serif"/>
                <w:sz w:val="16"/>
                <w:szCs w:val="16"/>
                <w:lang w:eastAsia="ru-RU"/>
              </w:rPr>
              <w:t>,47,48,49,50,51,52,53,54,55,56,57,58,59,60</w:t>
            </w:r>
          </w:p>
        </w:tc>
      </w:tr>
    </w:tbl>
    <w:p w14:paraId="0B629011" w14:textId="77777777" w:rsidR="00166BAD" w:rsidRDefault="00166BAD">
      <w:pPr>
        <w:rPr>
          <w:rFonts w:ascii="PT Astra Serif" w:hAnsi="PT Astra Serif" w:cs="PT Astra Serif"/>
          <w:sz w:val="16"/>
          <w:szCs w:val="16"/>
        </w:rPr>
      </w:pPr>
    </w:p>
    <w:p w14:paraId="0784778E" w14:textId="77777777" w:rsidR="003968D3" w:rsidRDefault="003968D3">
      <w:pPr>
        <w:rPr>
          <w:rFonts w:ascii="PT Astra Serif" w:hAnsi="PT Astra Serif" w:cs="PT Astra Serif"/>
          <w:sz w:val="16"/>
          <w:szCs w:val="16"/>
        </w:rPr>
      </w:pPr>
    </w:p>
    <w:p w14:paraId="003D7631" w14:textId="77777777" w:rsidR="003968D3" w:rsidRDefault="003968D3">
      <w:pPr>
        <w:rPr>
          <w:rFonts w:ascii="PT Astra Serif" w:hAnsi="PT Astra Serif" w:cs="PT Astra Serif"/>
          <w:sz w:val="16"/>
          <w:szCs w:val="16"/>
        </w:rPr>
      </w:pPr>
    </w:p>
    <w:p w14:paraId="18997DA9" w14:textId="5700E700" w:rsidR="004B09B1" w:rsidRDefault="004B09B1">
      <w:pPr>
        <w:rPr>
          <w:rFonts w:ascii="PT Astra Serif" w:hAnsi="PT Astra Serif" w:cs="PT Astra Serif"/>
          <w:sz w:val="16"/>
          <w:szCs w:val="16"/>
        </w:rPr>
        <w:sectPr w:rsidR="004B09B1" w:rsidSect="00C7083F">
          <w:pgSz w:w="16838" w:h="11906" w:orient="landscape"/>
          <w:pgMar w:top="426" w:right="1134" w:bottom="851" w:left="1134" w:header="0" w:footer="720" w:gutter="0"/>
          <w:cols w:space="720"/>
          <w:titlePg/>
          <w:docGrid w:linePitch="360"/>
        </w:sectPr>
      </w:pPr>
    </w:p>
    <w:p w14:paraId="37E427FF" w14:textId="0142E1A8" w:rsidR="004B09B1" w:rsidRDefault="00FE1AF9" w:rsidP="004B09B1">
      <w:pPr>
        <w:suppressAutoHyphens w:val="0"/>
        <w:ind w:right="424"/>
        <w:jc w:val="right"/>
        <w:rPr>
          <w:rFonts w:ascii="PT Astra Serif" w:hAnsi="PT Astra Serif"/>
          <w:sz w:val="20"/>
          <w:szCs w:val="20"/>
          <w:lang w:eastAsia="ru-RU"/>
        </w:rPr>
      </w:pPr>
      <w:r w:rsidRPr="00FE1AF9">
        <w:rPr>
          <w:rFonts w:ascii="PT Astra Serif" w:hAnsi="PT Astra Serif" w:cs="PT Astra Serif"/>
          <w:sz w:val="28"/>
          <w:szCs w:val="28"/>
        </w:rPr>
        <w:lastRenderedPageBreak/>
        <w:t xml:space="preserve"> </w:t>
      </w:r>
      <w:r w:rsidR="004B09B1" w:rsidRPr="003968D3">
        <w:rPr>
          <w:rFonts w:ascii="PT Astra Serif" w:hAnsi="PT Astra Serif"/>
          <w:sz w:val="20"/>
          <w:szCs w:val="20"/>
          <w:lang w:eastAsia="ru-RU"/>
        </w:rPr>
        <w:t>Приложение</w:t>
      </w:r>
      <w:r w:rsidR="004B09B1">
        <w:rPr>
          <w:rFonts w:ascii="PT Astra Serif" w:hAnsi="PT Astra Serif"/>
          <w:sz w:val="20"/>
          <w:szCs w:val="20"/>
          <w:lang w:eastAsia="ru-RU"/>
        </w:rPr>
        <w:t xml:space="preserve"> 2</w:t>
      </w:r>
    </w:p>
    <w:p w14:paraId="0EE07B1A" w14:textId="795AC23C" w:rsidR="004B09B1" w:rsidRDefault="004B09B1" w:rsidP="004B09B1">
      <w:pPr>
        <w:suppressAutoHyphens w:val="0"/>
        <w:ind w:right="424"/>
        <w:jc w:val="right"/>
        <w:rPr>
          <w:rFonts w:ascii="PT Astra Serif" w:hAnsi="PT Astra Serif"/>
          <w:sz w:val="20"/>
          <w:szCs w:val="20"/>
          <w:lang w:eastAsia="ru-RU"/>
        </w:rPr>
      </w:pPr>
      <w:r w:rsidRPr="003968D3">
        <w:rPr>
          <w:rFonts w:ascii="PT Astra Serif" w:hAnsi="PT Astra Serif"/>
          <w:sz w:val="20"/>
          <w:szCs w:val="20"/>
          <w:lang w:eastAsia="ru-RU"/>
        </w:rPr>
        <w:t xml:space="preserve"> к постановлению администрации</w:t>
      </w:r>
    </w:p>
    <w:p w14:paraId="15B17095" w14:textId="29DA7E72" w:rsidR="004B09B1" w:rsidRDefault="004B09B1" w:rsidP="004B09B1">
      <w:pPr>
        <w:suppressAutoHyphens w:val="0"/>
        <w:ind w:right="424"/>
        <w:jc w:val="right"/>
        <w:rPr>
          <w:rFonts w:ascii="PT Astra Serif" w:hAnsi="PT Astra Serif"/>
          <w:sz w:val="20"/>
          <w:szCs w:val="20"/>
          <w:lang w:eastAsia="ru-RU"/>
        </w:rPr>
      </w:pPr>
      <w:r w:rsidRPr="00FE1AF9">
        <w:rPr>
          <w:rFonts w:ascii="PT Astra Serif" w:hAnsi="PT Astra Serif" w:cs="PT Astra Serif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BF92C8B" wp14:editId="7D4F82FC">
            <wp:simplePos x="0" y="0"/>
            <wp:positionH relativeFrom="column">
              <wp:posOffset>1221578</wp:posOffset>
            </wp:positionH>
            <wp:positionV relativeFrom="paragraph">
              <wp:posOffset>104314</wp:posOffset>
            </wp:positionV>
            <wp:extent cx="3999865" cy="5731510"/>
            <wp:effectExtent l="0" t="8572" r="0" b="0"/>
            <wp:wrapNone/>
            <wp:docPr id="4386234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23420" name="Рисунок 43862342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r="13827"/>
                    <a:stretch/>
                  </pic:blipFill>
                  <pic:spPr bwMode="auto">
                    <a:xfrm rot="16200000">
                      <a:off x="0" y="0"/>
                      <a:ext cx="3999865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8D3">
        <w:rPr>
          <w:rFonts w:ascii="PT Astra Serif" w:hAnsi="PT Astra Serif"/>
          <w:sz w:val="20"/>
          <w:szCs w:val="20"/>
          <w:lang w:eastAsia="ru-RU"/>
        </w:rPr>
        <w:t xml:space="preserve"> муниципального образования </w:t>
      </w:r>
    </w:p>
    <w:p w14:paraId="40E5D29F" w14:textId="404291A1" w:rsidR="004B09B1" w:rsidRDefault="004B09B1" w:rsidP="004B09B1">
      <w:pPr>
        <w:suppressAutoHyphens w:val="0"/>
        <w:ind w:right="424"/>
        <w:jc w:val="right"/>
        <w:rPr>
          <w:rFonts w:ascii="PT Astra Serif" w:hAnsi="PT Astra Serif"/>
          <w:sz w:val="20"/>
          <w:szCs w:val="20"/>
          <w:lang w:eastAsia="ru-RU"/>
        </w:rPr>
      </w:pPr>
      <w:r w:rsidRPr="003968D3">
        <w:rPr>
          <w:rFonts w:ascii="PT Astra Serif" w:hAnsi="PT Astra Serif"/>
          <w:sz w:val="20"/>
          <w:szCs w:val="20"/>
          <w:lang w:eastAsia="ru-RU"/>
        </w:rPr>
        <w:t>Южно-Одоевское Одоевского район</w:t>
      </w:r>
      <w:r>
        <w:rPr>
          <w:rFonts w:ascii="PT Astra Serif" w:hAnsi="PT Astra Serif"/>
          <w:sz w:val="20"/>
          <w:szCs w:val="20"/>
          <w:lang w:eastAsia="ru-RU"/>
        </w:rPr>
        <w:t>а</w:t>
      </w:r>
    </w:p>
    <w:p w14:paraId="46DF3E79" w14:textId="5F863986" w:rsidR="004B09B1" w:rsidRDefault="00752CA8" w:rsidP="004B09B1">
      <w:pPr>
        <w:suppressAutoHyphens w:val="0"/>
        <w:ind w:right="424"/>
        <w:jc w:val="right"/>
        <w:rPr>
          <w:rFonts w:ascii="PT Astra Serif" w:hAnsi="PT Astra Serif"/>
          <w:sz w:val="20"/>
          <w:szCs w:val="20"/>
          <w:lang w:eastAsia="ru-RU"/>
        </w:rPr>
      </w:pPr>
      <w:r w:rsidRPr="003968D3">
        <w:rPr>
          <w:rFonts w:ascii="PT Astra Serif" w:hAnsi="PT Astra Serif"/>
          <w:sz w:val="20"/>
          <w:szCs w:val="20"/>
          <w:lang w:eastAsia="ru-RU"/>
        </w:rPr>
        <w:t>О</w:t>
      </w:r>
      <w:r w:rsidR="004B09B1" w:rsidRPr="003968D3">
        <w:rPr>
          <w:rFonts w:ascii="PT Astra Serif" w:hAnsi="PT Astra Serif"/>
          <w:sz w:val="20"/>
          <w:szCs w:val="20"/>
          <w:lang w:eastAsia="ru-RU"/>
        </w:rPr>
        <w:t>т</w:t>
      </w:r>
      <w:r>
        <w:rPr>
          <w:rFonts w:ascii="PT Astra Serif" w:hAnsi="PT Astra Serif"/>
          <w:sz w:val="20"/>
          <w:szCs w:val="20"/>
          <w:lang w:eastAsia="ru-RU"/>
        </w:rPr>
        <w:t>22.01.</w:t>
      </w:r>
      <w:proofErr w:type="gramStart"/>
      <w:r>
        <w:rPr>
          <w:rFonts w:ascii="PT Astra Serif" w:hAnsi="PT Astra Serif"/>
          <w:sz w:val="20"/>
          <w:szCs w:val="20"/>
          <w:lang w:eastAsia="ru-RU"/>
        </w:rPr>
        <w:t xml:space="preserve">2024  </w:t>
      </w:r>
      <w:r w:rsidR="004B09B1" w:rsidRPr="003968D3">
        <w:rPr>
          <w:rFonts w:ascii="PT Astra Serif" w:hAnsi="PT Astra Serif"/>
          <w:sz w:val="20"/>
          <w:szCs w:val="20"/>
          <w:lang w:eastAsia="ru-RU"/>
        </w:rPr>
        <w:t>№</w:t>
      </w:r>
      <w:proofErr w:type="gramEnd"/>
      <w:r>
        <w:rPr>
          <w:rFonts w:ascii="PT Astra Serif" w:hAnsi="PT Astra Serif"/>
          <w:sz w:val="20"/>
          <w:szCs w:val="20"/>
          <w:lang w:eastAsia="ru-RU"/>
        </w:rPr>
        <w:t xml:space="preserve"> 1</w:t>
      </w:r>
    </w:p>
    <w:p w14:paraId="403CF083" w14:textId="77777777" w:rsidR="004B09B1" w:rsidRDefault="004B09B1" w:rsidP="004B09B1">
      <w:pPr>
        <w:ind w:right="424"/>
        <w:rPr>
          <w:rFonts w:ascii="PT Astra Serif" w:hAnsi="PT Astra Serif"/>
          <w:sz w:val="20"/>
          <w:szCs w:val="20"/>
          <w:lang w:eastAsia="ru-RU"/>
        </w:rPr>
      </w:pPr>
    </w:p>
    <w:p w14:paraId="6670D50E" w14:textId="0F1C001C" w:rsidR="004B09B1" w:rsidRPr="004B09B1" w:rsidRDefault="004B09B1" w:rsidP="004B09B1">
      <w:pPr>
        <w:ind w:right="140"/>
        <w:rPr>
          <w:rFonts w:ascii="PT Astra Serif" w:hAnsi="PT Astra Serif" w:cs="PT Astra Serif"/>
          <w:b/>
          <w:bCs/>
          <w:sz w:val="25"/>
          <w:szCs w:val="25"/>
        </w:rPr>
      </w:pPr>
      <w:r w:rsidRPr="004B09B1">
        <w:rPr>
          <w:rFonts w:ascii="PT Astra Serif" w:hAnsi="PT Astra Serif"/>
          <w:b/>
          <w:bCs/>
          <w:color w:val="000000"/>
          <w:sz w:val="25"/>
          <w:szCs w:val="25"/>
        </w:rPr>
        <w:t>Схемы размещения мест (площадок) накапливания твердых коммунальных отходов</w:t>
      </w:r>
    </w:p>
    <w:p w14:paraId="0153DCDB" w14:textId="77777777" w:rsidR="004B09B1" w:rsidRDefault="004B09B1">
      <w:pPr>
        <w:rPr>
          <w:rFonts w:ascii="PT Astra Serif" w:hAnsi="PT Astra Serif" w:cs="PT Astra Serif"/>
          <w:sz w:val="28"/>
          <w:szCs w:val="28"/>
        </w:rPr>
      </w:pPr>
    </w:p>
    <w:p w14:paraId="5AD2F4E0" w14:textId="4AE579B4" w:rsidR="003968D3" w:rsidRPr="004B09B1" w:rsidRDefault="00FE1AF9">
      <w:pPr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cs="PT Astra Serif"/>
          <w:sz w:val="28"/>
          <w:szCs w:val="28"/>
        </w:rPr>
        <w:t xml:space="preserve"> </w:t>
      </w:r>
      <w:r w:rsidR="004B09B1">
        <w:rPr>
          <w:rFonts w:ascii="PT Astra Serif" w:hAnsi="PT Astra Serif" w:cs="PT Astra Serif"/>
          <w:sz w:val="28"/>
          <w:szCs w:val="28"/>
        </w:rPr>
        <w:t xml:space="preserve">                       </w:t>
      </w:r>
      <w:r w:rsidRPr="004B09B1">
        <w:rPr>
          <w:rFonts w:ascii="PT Astra Serif" w:hAnsi="PT Astra Serif" w:cs="PT Astra Serif"/>
          <w:sz w:val="26"/>
          <w:szCs w:val="26"/>
        </w:rPr>
        <w:t>п. Стрелецкий</w:t>
      </w:r>
    </w:p>
    <w:p w14:paraId="3EA7CDAE" w14:textId="33F85CF6" w:rsidR="00FE1AF9" w:rsidRDefault="00FE1AF9">
      <w:pPr>
        <w:rPr>
          <w:rFonts w:ascii="PT Astra Serif" w:hAnsi="PT Astra Serif" w:cs="PT Astra Serif"/>
          <w:sz w:val="16"/>
          <w:szCs w:val="16"/>
        </w:rPr>
      </w:pPr>
    </w:p>
    <w:p w14:paraId="0DA7634F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4122CB57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120EFC1E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421FDD52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00FCC14E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7103C4BC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5282C00F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411F761C" w14:textId="03D44B40" w:rsidR="00FE1AF9" w:rsidRPr="00FE1AF9" w:rsidRDefault="00971584" w:rsidP="00FE1AF9">
      <w:pPr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cs="PT Astra Serif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2577B6B" wp14:editId="57EA3E3D">
                <wp:simplePos x="0" y="0"/>
                <wp:positionH relativeFrom="column">
                  <wp:posOffset>4574631</wp:posOffset>
                </wp:positionH>
                <wp:positionV relativeFrom="paragraph">
                  <wp:posOffset>98950</wp:posOffset>
                </wp:positionV>
                <wp:extent cx="360" cy="360"/>
                <wp:effectExtent l="76200" t="76200" r="95250" b="95250"/>
                <wp:wrapNone/>
                <wp:docPr id="370252589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1FFE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" o:spid="_x0000_s1026" type="#_x0000_t75" style="position:absolute;margin-left:357.4pt;margin-top:4.95pt;width:5.7pt;height: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esX1bQEAAAcDAAAOAAAAAAAAAAAAAAAAADwC&#10;AABkcnMvZTJvRG9jLnhtbFBLAQItABQABgAIAAAAIQCseSqRyQEAAI4EAAAQAAAAAAAAAAAAAAAA&#10;ANUDAABkcnMvaW5rL2luazEueG1sUEsBAi0AFAAGAAgAAAAhADCdyy3hAAAACAEAAA8AAAAAAAAA&#10;AAAAAAAAzA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</w:p>
    <w:p w14:paraId="5F25B7C2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4B213CEC" w14:textId="4EEE8F9D" w:rsidR="00FE1AF9" w:rsidRPr="00FE1AF9" w:rsidRDefault="00971584" w:rsidP="00FE1AF9">
      <w:pPr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cs="PT Astra Serif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1085CCB" wp14:editId="02A4057D">
                <wp:simplePos x="0" y="0"/>
                <wp:positionH relativeFrom="column">
                  <wp:posOffset>3651591</wp:posOffset>
                </wp:positionH>
                <wp:positionV relativeFrom="paragraph">
                  <wp:posOffset>119665</wp:posOffset>
                </wp:positionV>
                <wp:extent cx="360" cy="360"/>
                <wp:effectExtent l="76200" t="76200" r="95250" b="95250"/>
                <wp:wrapNone/>
                <wp:docPr id="95925135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2FB6" id="Рукописный ввод 3" o:spid="_x0000_s1026" type="#_x0000_t75" style="position:absolute;margin-left:284.75pt;margin-top:6.6pt;width:5.7pt;height: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t8QWTskBAACOBAAAEAAAAAAAAAAAAAAAAADT&#10;AwAAZHJzL2luay9pbmsxLnhtbFBLAQItABQABgAIAAAAIQCVVXmp4QAAAAkBAAAPAAAAAAAAAAAA&#10;AAAAAMoFAABkcnMvZG93bnJldi54bWxQSwECLQAUAAYACAAAACEAeRi8nb8AAAAhAQAAGQAAAAAA&#10;AAAAAAAAAADYBgAAZHJzL19yZWxzL2Uyb0RvYy54bWwucmVsc1BLBQYAAAAABgAGAHgBAADOBwAA&#10;AAA=&#10;">
                <v:imagedata r:id="rId11" o:title=""/>
              </v:shape>
            </w:pict>
          </mc:Fallback>
        </mc:AlternateContent>
      </w:r>
    </w:p>
    <w:p w14:paraId="6CE1BF55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6BCB2D9E" w14:textId="26605C8F" w:rsidR="00FE1AF9" w:rsidRPr="00FE1AF9" w:rsidRDefault="00971584" w:rsidP="00FE1AF9">
      <w:pPr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cs="PT Astra Serif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9CB94C4" wp14:editId="7B1EF1CA">
                <wp:simplePos x="0" y="0"/>
                <wp:positionH relativeFrom="column">
                  <wp:posOffset>1029351</wp:posOffset>
                </wp:positionH>
                <wp:positionV relativeFrom="paragraph">
                  <wp:posOffset>36700</wp:posOffset>
                </wp:positionV>
                <wp:extent cx="360" cy="360"/>
                <wp:effectExtent l="76200" t="76200" r="95250" b="95250"/>
                <wp:wrapNone/>
                <wp:docPr id="1879748122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D10A" id="Рукописный ввод 1" o:spid="_x0000_s1026" type="#_x0000_t75" style="position:absolute;margin-left:78.25pt;margin-top:.1pt;width:5.7pt;height: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">
                <v:imagedata r:id="rId11" o:title=""/>
              </v:shape>
            </w:pict>
          </mc:Fallback>
        </mc:AlternateContent>
      </w:r>
    </w:p>
    <w:p w14:paraId="1CDBCB2D" w14:textId="38C1B145" w:rsidR="00FE1AF9" w:rsidRPr="00FE1AF9" w:rsidRDefault="00971584" w:rsidP="00FE1AF9">
      <w:pPr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cs="PT Astra Serif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9BA8432" wp14:editId="0490EFE3">
                <wp:simplePos x="0" y="0"/>
                <wp:positionH relativeFrom="column">
                  <wp:posOffset>2633871</wp:posOffset>
                </wp:positionH>
                <wp:positionV relativeFrom="paragraph">
                  <wp:posOffset>99395</wp:posOffset>
                </wp:positionV>
                <wp:extent cx="360" cy="360"/>
                <wp:effectExtent l="76200" t="76200" r="95250" b="95250"/>
                <wp:wrapNone/>
                <wp:docPr id="587727282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E0E5" id="Рукописный ввод 2" o:spid="_x0000_s1026" type="#_x0000_t75" style="position:absolute;margin-left:204.55pt;margin-top:5pt;width:5.7pt;height: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">
                <v:imagedata r:id="rId11" o:title=""/>
              </v:shape>
            </w:pict>
          </mc:Fallback>
        </mc:AlternateContent>
      </w:r>
    </w:p>
    <w:p w14:paraId="3B08AB8F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6321DA73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66BEBE2C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14A6E458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55A855AB" w14:textId="34EF2DD1" w:rsidR="00FE1AF9" w:rsidRPr="00FE1AF9" w:rsidRDefault="004B09B1" w:rsidP="004B09B1">
      <w:pPr>
        <w:tabs>
          <w:tab w:val="left" w:pos="7621"/>
        </w:tabs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cs="PT Astra Serif"/>
          <w:sz w:val="16"/>
          <w:szCs w:val="16"/>
        </w:rPr>
        <w:tab/>
      </w:r>
    </w:p>
    <w:p w14:paraId="24EFF44B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38BC9890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42764060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3B8044FB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1E302B4A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531242AE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3239E658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162CD50D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0AB5733C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57D60D7E" w14:textId="77777777" w:rsidR="00FE1AF9" w:rsidRP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4C498D55" w14:textId="77777777" w:rsid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67F79526" w14:textId="77777777" w:rsidR="004B09B1" w:rsidRPr="00FE1AF9" w:rsidRDefault="004B09B1" w:rsidP="00FE1AF9">
      <w:pPr>
        <w:rPr>
          <w:rFonts w:ascii="PT Astra Serif" w:hAnsi="PT Astra Serif" w:cs="PT Astra Serif"/>
          <w:sz w:val="16"/>
          <w:szCs w:val="16"/>
        </w:rPr>
      </w:pPr>
    </w:p>
    <w:p w14:paraId="38790DA7" w14:textId="77777777" w:rsidR="00FE1AF9" w:rsidRDefault="00FE1AF9" w:rsidP="00FE1AF9">
      <w:pPr>
        <w:rPr>
          <w:rFonts w:ascii="PT Astra Serif" w:hAnsi="PT Astra Serif" w:cs="PT Astra Serif"/>
          <w:sz w:val="16"/>
          <w:szCs w:val="16"/>
        </w:rPr>
      </w:pPr>
    </w:p>
    <w:p w14:paraId="016D6EE4" w14:textId="600832F9" w:rsidR="00FE1AF9" w:rsidRPr="004B09B1" w:rsidRDefault="00FE1AF9" w:rsidP="00FE1AF9">
      <w:pPr>
        <w:tabs>
          <w:tab w:val="left" w:pos="1780"/>
        </w:tabs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cs="PT Astra Serif"/>
          <w:sz w:val="16"/>
          <w:szCs w:val="16"/>
        </w:rPr>
        <w:tab/>
      </w:r>
      <w:r w:rsidR="00C24599" w:rsidRPr="004B09B1">
        <w:rPr>
          <w:rFonts w:ascii="PT Astra Serif" w:hAnsi="PT Astra Serif" w:cs="PT Astra Serif"/>
          <w:sz w:val="26"/>
          <w:szCs w:val="26"/>
        </w:rPr>
        <w:t>с</w:t>
      </w:r>
      <w:r w:rsidRPr="004B09B1">
        <w:rPr>
          <w:rFonts w:ascii="PT Astra Serif" w:hAnsi="PT Astra Serif" w:cs="PT Astra Serif"/>
          <w:sz w:val="26"/>
          <w:szCs w:val="26"/>
        </w:rPr>
        <w:t xml:space="preserve">. </w:t>
      </w:r>
      <w:r w:rsidR="00C24599" w:rsidRPr="004B09B1">
        <w:rPr>
          <w:rFonts w:ascii="PT Astra Serif" w:hAnsi="PT Astra Serif" w:cs="PT Astra Serif"/>
          <w:sz w:val="26"/>
          <w:szCs w:val="26"/>
        </w:rPr>
        <w:t xml:space="preserve"> Сомово</w:t>
      </w:r>
    </w:p>
    <w:p w14:paraId="2F935D08" w14:textId="6C13E776" w:rsidR="00C24599" w:rsidRDefault="00C24599" w:rsidP="00C24599">
      <w:pPr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FEA73FF" wp14:editId="09FE1A06">
            <wp:simplePos x="0" y="0"/>
            <wp:positionH relativeFrom="column">
              <wp:posOffset>-135878</wp:posOffset>
            </wp:positionH>
            <wp:positionV relativeFrom="paragraph">
              <wp:posOffset>125095</wp:posOffset>
            </wp:positionV>
            <wp:extent cx="6694406" cy="4304581"/>
            <wp:effectExtent l="0" t="0" r="0" b="1270"/>
            <wp:wrapNone/>
            <wp:docPr id="240936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36530" name="Рисунок 24093653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r="3365"/>
                    <a:stretch/>
                  </pic:blipFill>
                  <pic:spPr bwMode="auto">
                    <a:xfrm>
                      <a:off x="0" y="0"/>
                      <a:ext cx="6694406" cy="430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2B35" w14:textId="3BB00DF3" w:rsidR="00C24599" w:rsidRDefault="00C24599" w:rsidP="00C24599">
      <w:pPr>
        <w:rPr>
          <w:rFonts w:ascii="PT Astra Serif" w:hAnsi="PT Astra Serif" w:cs="PT Astra Serif"/>
          <w:sz w:val="16"/>
          <w:szCs w:val="16"/>
        </w:rPr>
      </w:pPr>
    </w:p>
    <w:p w14:paraId="3D5C3B14" w14:textId="1932912D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ab/>
      </w:r>
    </w:p>
    <w:p w14:paraId="4DE38DB2" w14:textId="6F3DBC5C" w:rsidR="00C24599" w:rsidRDefault="00971584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E6FF901" wp14:editId="45D44792">
                <wp:simplePos x="0" y="0"/>
                <wp:positionH relativeFrom="column">
                  <wp:posOffset>1434711</wp:posOffset>
                </wp:positionH>
                <wp:positionV relativeFrom="paragraph">
                  <wp:posOffset>50448</wp:posOffset>
                </wp:positionV>
                <wp:extent cx="360" cy="360"/>
                <wp:effectExtent l="76200" t="76200" r="95250" b="95250"/>
                <wp:wrapNone/>
                <wp:docPr id="1378715371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F288" id="Рукописный ввод 5" o:spid="_x0000_s1026" type="#_x0000_t75" style="position:absolute;margin-left:110.1pt;margin-top:1.15pt;width:5.7pt;height: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">
                <v:imagedata r:id="rId11" o:title=""/>
              </v:shape>
            </w:pict>
          </mc:Fallback>
        </mc:AlternateContent>
      </w:r>
    </w:p>
    <w:p w14:paraId="6E0B273E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785DA545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25EAD23C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7F50686E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3CB3D81E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188972FC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47B3B73C" w14:textId="701057A2" w:rsidR="00C24599" w:rsidRDefault="00971584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FEE008" wp14:editId="302D86FB">
                <wp:simplePos x="0" y="0"/>
                <wp:positionH relativeFrom="column">
                  <wp:posOffset>3160191</wp:posOffset>
                </wp:positionH>
                <wp:positionV relativeFrom="paragraph">
                  <wp:posOffset>118973</wp:posOffset>
                </wp:positionV>
                <wp:extent cx="360" cy="360"/>
                <wp:effectExtent l="76200" t="76200" r="95250" b="95250"/>
                <wp:wrapNone/>
                <wp:docPr id="735350979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F5A26" id="Рукописный ввод 7" o:spid="_x0000_s1026" type="#_x0000_t75" style="position:absolute;margin-left:246pt;margin-top:6.5pt;width:5.7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G96OKbJAQAAjgQAABAAAAAAAAAAAAAAAAAA0AMA&#10;AGRycy9pbmsvaW5rMS54bWxQSwECLQAUAAYACAAAACEAG3FvaeIAAAAJAQAADwAAAAAAAAAAAAAA&#10;AADHBQAAZHJzL2Rvd25yZXYueG1sUEsBAi0AFAAGAAgAAAAhAHkYvJ2/AAAAIQEAABkAAAAAAAAA&#10;AAAAAAAA1gYAAGRycy9fcmVscy9lMm9Eb2MueG1sLnJlbHNQSwUGAAAAAAYABgB4AQAAzAcAAAAA&#10;">
                <v:imagedata r:id="rId11" o:title=""/>
              </v:shape>
            </w:pict>
          </mc:Fallback>
        </mc:AlternateContent>
      </w:r>
    </w:p>
    <w:p w14:paraId="3572EF06" w14:textId="21E6ACC7" w:rsidR="00C24599" w:rsidRDefault="00971584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97F0B10" wp14:editId="63C35549">
                <wp:simplePos x="0" y="0"/>
                <wp:positionH relativeFrom="column">
                  <wp:posOffset>1771311</wp:posOffset>
                </wp:positionH>
                <wp:positionV relativeFrom="paragraph">
                  <wp:posOffset>203458</wp:posOffset>
                </wp:positionV>
                <wp:extent cx="360" cy="360"/>
                <wp:effectExtent l="76200" t="76200" r="95250" b="95250"/>
                <wp:wrapNone/>
                <wp:docPr id="1733564074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DD03" id="Рукописный ввод 6" o:spid="_x0000_s1026" type="#_x0000_t75" style="position:absolute;margin-left:136.6pt;margin-top:13.15pt;width:5.7pt;height:5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">
                <v:imagedata r:id="rId11" o:title=""/>
              </v:shape>
            </w:pict>
          </mc:Fallback>
        </mc:AlternateContent>
      </w:r>
    </w:p>
    <w:p w14:paraId="1962D957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16DB6F33" w14:textId="388EAA54" w:rsidR="00C24599" w:rsidRDefault="00971584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4292D09" wp14:editId="137D4CCC">
                <wp:simplePos x="0" y="0"/>
                <wp:positionH relativeFrom="column">
                  <wp:posOffset>4652391</wp:posOffset>
                </wp:positionH>
                <wp:positionV relativeFrom="paragraph">
                  <wp:posOffset>209538</wp:posOffset>
                </wp:positionV>
                <wp:extent cx="360" cy="360"/>
                <wp:effectExtent l="76200" t="76200" r="95250" b="95250"/>
                <wp:wrapNone/>
                <wp:docPr id="56667550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DB2D" id="Рукописный ввод 9" o:spid="_x0000_s1026" type="#_x0000_t75" style="position:absolute;margin-left:363.5pt;margin-top:13.7pt;width:5.7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">
                <v:imagedata r:id="rId11" o:title=""/>
              </v:shape>
            </w:pict>
          </mc:Fallback>
        </mc:AlternateContent>
      </w:r>
    </w:p>
    <w:p w14:paraId="3A7368C4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6D769DB8" w14:textId="645741BD" w:rsidR="00C24599" w:rsidRDefault="00971584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281CC93" wp14:editId="6791469F">
                <wp:simplePos x="0" y="0"/>
                <wp:positionH relativeFrom="column">
                  <wp:posOffset>2996031</wp:posOffset>
                </wp:positionH>
                <wp:positionV relativeFrom="paragraph">
                  <wp:posOffset>94383</wp:posOffset>
                </wp:positionV>
                <wp:extent cx="360" cy="360"/>
                <wp:effectExtent l="76200" t="76200" r="95250" b="95250"/>
                <wp:wrapNone/>
                <wp:docPr id="1380427356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9E8F" id="Рукописный ввод 8" o:spid="_x0000_s1026" type="#_x0000_t75" style="position:absolute;margin-left:233.1pt;margin-top:4.6pt;width:5.7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esX1bQEAAAcDAAAOAAAAAAAAAAAAAAAAADwC&#10;AABkcnMvZTJvRG9jLnhtbFBLAQItABQABgAIAAAAIQAKMBbAyQEAAI4EAAAQAAAAAAAAAAAAAAAA&#10;ANUDAABkcnMvaW5rL2luazEueG1sUEsBAi0AFAAGAAgAAAAhAFOwe6HhAAAACAEAAA8AAAAAAAAA&#10;AAAAAAAAzA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</w:p>
    <w:p w14:paraId="22D3EAB3" w14:textId="77777777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431E18C2" w14:textId="77777777" w:rsidR="004B09B1" w:rsidRDefault="004B09B1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0618F911" w14:textId="77777777" w:rsidR="004B09B1" w:rsidRDefault="004B09B1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6E8A7153" w14:textId="77777777" w:rsidR="004B09B1" w:rsidRDefault="004B09B1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F638528" wp14:editId="66E9D7EC">
            <wp:simplePos x="0" y="0"/>
            <wp:positionH relativeFrom="column">
              <wp:posOffset>-212090</wp:posOffset>
            </wp:positionH>
            <wp:positionV relativeFrom="paragraph">
              <wp:posOffset>-281964</wp:posOffset>
            </wp:positionV>
            <wp:extent cx="6839866" cy="5046724"/>
            <wp:effectExtent l="0" t="0" r="0" b="1905"/>
            <wp:wrapNone/>
            <wp:docPr id="3165480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48050" name="Рисунок 31654805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r="3761"/>
                    <a:stretch/>
                  </pic:blipFill>
                  <pic:spPr bwMode="auto">
                    <a:xfrm>
                      <a:off x="0" y="0"/>
                      <a:ext cx="6839866" cy="504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 w:cs="PT Astra Serif"/>
          <w:sz w:val="28"/>
          <w:szCs w:val="28"/>
        </w:rPr>
        <w:t xml:space="preserve">                       </w:t>
      </w:r>
    </w:p>
    <w:p w14:paraId="68157A85" w14:textId="6584ACEF" w:rsidR="00C24599" w:rsidRDefault="004B09B1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                           </w:t>
      </w:r>
      <w:r w:rsidR="00C24599">
        <w:rPr>
          <w:rFonts w:ascii="PT Astra Serif" w:hAnsi="PT Astra Serif" w:cs="PT Astra Serif"/>
          <w:sz w:val="28"/>
          <w:szCs w:val="28"/>
        </w:rPr>
        <w:t xml:space="preserve"> с. Петровское</w:t>
      </w:r>
    </w:p>
    <w:p w14:paraId="781682C9" w14:textId="319EE421" w:rsidR="00C24599" w:rsidRDefault="00C24599" w:rsidP="00C24599">
      <w:pPr>
        <w:tabs>
          <w:tab w:val="left" w:pos="1793"/>
        </w:tabs>
        <w:rPr>
          <w:rFonts w:ascii="PT Astra Serif" w:hAnsi="PT Astra Serif" w:cs="PT Astra Serif"/>
          <w:sz w:val="28"/>
          <w:szCs w:val="28"/>
        </w:rPr>
      </w:pPr>
    </w:p>
    <w:p w14:paraId="11F67E17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27C82BD6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3D67B180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0A45D94E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1DC012F7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7765DD65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739D6FB7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4C8FC12F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236C365F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72BFA3C4" w14:textId="6748982A" w:rsidR="00C24599" w:rsidRPr="00C24599" w:rsidRDefault="00971584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7026E54" wp14:editId="28D8DE21">
                <wp:simplePos x="0" y="0"/>
                <wp:positionH relativeFrom="column">
                  <wp:posOffset>5290671</wp:posOffset>
                </wp:positionH>
                <wp:positionV relativeFrom="paragraph">
                  <wp:posOffset>192930</wp:posOffset>
                </wp:positionV>
                <wp:extent cx="360" cy="360"/>
                <wp:effectExtent l="76200" t="76200" r="95250" b="95250"/>
                <wp:wrapNone/>
                <wp:docPr id="1620910521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71EE" id="Рукописный ввод 10" o:spid="_x0000_s1026" type="#_x0000_t75" style="position:absolute;margin-left:413.8pt;margin-top:12.4pt;width:5.7pt;height: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PmTxjsgBAACOBAAAEAAAAAAAAAAAAAAAAADT&#10;AwAAZHJzL2luay9pbmsxLnhtbFBLAQItABQABgAIAAAAIQB9JiNg4gAAAAkBAAAPAAAAAAAAAAAA&#10;AAAAAMkFAABkcnMvZG93bnJldi54bWxQSwECLQAUAAYACAAAACEAeRi8nb8AAAAhAQAAGQAAAAAA&#10;AAAAAAAAAADYBgAAZHJzL19yZWxzL2Uyb0RvYy54bWwucmVsc1BLBQYAAAAABgAGAHgBAADOBwAA&#10;AAA=&#10;">
                <v:imagedata r:id="rId11" o:title=""/>
              </v:shape>
            </w:pict>
          </mc:Fallback>
        </mc:AlternateContent>
      </w:r>
    </w:p>
    <w:p w14:paraId="748B63F9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3A25981B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42766150" w14:textId="501C39C9" w:rsidR="00C24599" w:rsidRPr="00C24599" w:rsidRDefault="00540CA9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5E1BEB5" wp14:editId="65535455">
                <wp:simplePos x="0" y="0"/>
                <wp:positionH relativeFrom="column">
                  <wp:posOffset>3608751</wp:posOffset>
                </wp:positionH>
                <wp:positionV relativeFrom="paragraph">
                  <wp:posOffset>110695</wp:posOffset>
                </wp:positionV>
                <wp:extent cx="360" cy="360"/>
                <wp:effectExtent l="76200" t="76200" r="95250" b="95250"/>
                <wp:wrapNone/>
                <wp:docPr id="676434529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D458F" id="Рукописный ввод 13" o:spid="_x0000_s1026" type="#_x0000_t75" style="position:absolute;margin-left:281.3pt;margin-top:5.9pt;width:5.7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4lX9tAQAABwMAAA4AAAAAAAAAAAAAAAAAPAIA&#10;AGRycy9lMm9Eb2MueG1sUEsBAi0AFAAGAAgAAAAhADg1+TjIAQAAjgQAABAAAAAAAAAAAAAAAAAA&#10;1QMAAGRycy9pbmsvaW5rMS54bWxQSwECLQAUAAYACAAAACEA6lrCUeEAAAAJAQAADwAAAAAAAAAA&#10;AAAAAADL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</w:p>
    <w:p w14:paraId="17FB25E9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67138144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7615BCCA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69FF1B61" w14:textId="458E2BF2" w:rsidR="00C24599" w:rsidRPr="00C24599" w:rsidRDefault="00971584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A38BB67" wp14:editId="55EBCA7E">
                <wp:simplePos x="0" y="0"/>
                <wp:positionH relativeFrom="column">
                  <wp:posOffset>2486991</wp:posOffset>
                </wp:positionH>
                <wp:positionV relativeFrom="paragraph">
                  <wp:posOffset>96660</wp:posOffset>
                </wp:positionV>
                <wp:extent cx="360" cy="360"/>
                <wp:effectExtent l="76200" t="76200" r="95250" b="95250"/>
                <wp:wrapNone/>
                <wp:docPr id="365832755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8005" id="Рукописный ввод 12" o:spid="_x0000_s1026" type="#_x0000_t75" style="position:absolute;margin-left:193.05pt;margin-top:4.8pt;width:5.7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Z1q06MkBAACOBAAAEAAAAAAAAAAAAAAAAADT&#10;AwAAZHJzL2luay9pbmsxLnhtbFBLAQItABQABgAIAAAAIQBpOtJW4QAAAAgBAAAPAAAAAAAAAAAA&#10;AAAAAMoFAABkcnMvZG93bnJldi54bWxQSwECLQAUAAYACAAAACEAeRi8nb8AAAAhAQAAGQAAAAAA&#10;AAAAAAAAAADYBgAAZHJzL19yZWxzL2Uyb0RvYy54bWwucmVsc1BLBQYAAAAABgAGAHgBAADOBwAA&#10;AAA=&#10;">
                <v:imagedata r:id="rId11" o:title=""/>
              </v:shape>
            </w:pict>
          </mc:Fallback>
        </mc:AlternateContent>
      </w: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0A842E" wp14:editId="207B7BC9">
                <wp:simplePos x="0" y="0"/>
                <wp:positionH relativeFrom="column">
                  <wp:posOffset>1857711</wp:posOffset>
                </wp:positionH>
                <wp:positionV relativeFrom="paragraph">
                  <wp:posOffset>174420</wp:posOffset>
                </wp:positionV>
                <wp:extent cx="360" cy="360"/>
                <wp:effectExtent l="76200" t="76200" r="95250" b="95250"/>
                <wp:wrapNone/>
                <wp:docPr id="229686634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ED35" id="Рукописный ввод 11" o:spid="_x0000_s1026" type="#_x0000_t75" style="position:absolute;margin-left:143.45pt;margin-top:10.9pt;width:5.7pt;height: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BKZ2sjyAEAAI4EAAAQAAAAAAAAAAAAAAAAANADAABk&#10;cnMvaW5rL2luazEueG1sUEsBAi0AFAAGAAgAAAAhAIgq1FjhAAAACQEAAA8AAAAAAAAAAAAAAAAA&#10;xgUAAGRycy9kb3ducmV2LnhtbFBLAQItABQABgAIAAAAIQB5GLydvwAAACEBAAAZAAAAAAAAAAAA&#10;AAAAANQGAABkcnMvX3JlbHMvZTJvRG9jLnhtbC5yZWxzUEsFBgAAAAAGAAYAeAEAAMoHAAAAAA==&#10;">
                <v:imagedata r:id="rId11" o:title=""/>
              </v:shape>
            </w:pict>
          </mc:Fallback>
        </mc:AlternateContent>
      </w:r>
    </w:p>
    <w:p w14:paraId="3CFAF7E4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67879CCF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4C783C5F" w14:textId="77777777" w:rsid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0C69C28D" w14:textId="77777777" w:rsid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51498AF2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58E90C8D" w14:textId="5F66720B" w:rsidR="00C24599" w:rsidRDefault="00C24599" w:rsidP="004B09B1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D147B19" wp14:editId="50B4E4E4">
            <wp:simplePos x="0" y="0"/>
            <wp:positionH relativeFrom="column">
              <wp:posOffset>54610</wp:posOffset>
            </wp:positionH>
            <wp:positionV relativeFrom="paragraph">
              <wp:posOffset>120231</wp:posOffset>
            </wp:positionV>
            <wp:extent cx="6331788" cy="4693302"/>
            <wp:effectExtent l="0" t="0" r="0" b="0"/>
            <wp:wrapNone/>
            <wp:docPr id="13736152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15233" name="Рисунок 137361523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r="10307"/>
                    <a:stretch/>
                  </pic:blipFill>
                  <pic:spPr bwMode="auto">
                    <a:xfrm>
                      <a:off x="0" y="0"/>
                      <a:ext cx="6331788" cy="469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0107C" w14:textId="464011D8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д. </w:t>
      </w:r>
      <w:proofErr w:type="spellStart"/>
      <w:r>
        <w:rPr>
          <w:rFonts w:ascii="PT Astra Serif" w:hAnsi="PT Astra Serif" w:cs="PT Astra Serif"/>
          <w:sz w:val="28"/>
          <w:szCs w:val="28"/>
        </w:rPr>
        <w:t>Брусна</w:t>
      </w:r>
      <w:proofErr w:type="spellEnd"/>
    </w:p>
    <w:p w14:paraId="1013DA4C" w14:textId="4334E5F3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52D8EE94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55648E2D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13218968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28AF28FE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20C0093C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5ED8AB08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09F5D538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4E1A86BF" w14:textId="021FB461" w:rsidR="00C24599" w:rsidRDefault="00540CA9" w:rsidP="00C24599">
      <w:pPr>
        <w:ind w:firstLine="709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557927B" wp14:editId="3BF94980">
                <wp:simplePos x="0" y="0"/>
                <wp:positionH relativeFrom="column">
                  <wp:posOffset>2185311</wp:posOffset>
                </wp:positionH>
                <wp:positionV relativeFrom="paragraph">
                  <wp:posOffset>74020</wp:posOffset>
                </wp:positionV>
                <wp:extent cx="360" cy="360"/>
                <wp:effectExtent l="76200" t="76200" r="95250" b="95250"/>
                <wp:wrapNone/>
                <wp:docPr id="60598097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9C7C" id="Рукописный ввод 14" o:spid="_x0000_s1026" type="#_x0000_t75" style="position:absolute;margin-left:169.2pt;margin-top:3.05pt;width:5.7pt;height: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">
                <v:imagedata r:id="rId11" o:title=""/>
              </v:shape>
            </w:pict>
          </mc:Fallback>
        </mc:AlternateContent>
      </w:r>
    </w:p>
    <w:p w14:paraId="02A71034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58675BE2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06865EC7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3FD8A3E0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0BBBFB3F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7D1A82D6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74509B20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0CDD6707" w14:textId="77777777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23EB12C7" w14:textId="77777777" w:rsid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5D954CBE" w14:textId="576F7A59" w:rsidR="00C24599" w:rsidRDefault="00C24599" w:rsidP="004364F8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36D5DC8" wp14:editId="1FB6E692">
            <wp:simplePos x="0" y="0"/>
            <wp:positionH relativeFrom="column">
              <wp:posOffset>1325699</wp:posOffset>
            </wp:positionH>
            <wp:positionV relativeFrom="paragraph">
              <wp:posOffset>-959963</wp:posOffset>
            </wp:positionV>
            <wp:extent cx="4125598" cy="6360795"/>
            <wp:effectExtent l="6350" t="0" r="0" b="0"/>
            <wp:wrapNone/>
            <wp:docPr id="4513237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23748" name="Рисунок 451323748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9" t="5751" r="6151"/>
                    <a:stretch/>
                  </pic:blipFill>
                  <pic:spPr bwMode="auto">
                    <a:xfrm rot="5400000">
                      <a:off x="0" y="0"/>
                      <a:ext cx="4126010" cy="636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4F8">
        <w:rPr>
          <w:rFonts w:ascii="PT Astra Serif" w:hAnsi="PT Astra Serif" w:cs="PT Astra Serif"/>
          <w:sz w:val="28"/>
          <w:szCs w:val="28"/>
        </w:rPr>
        <w:t xml:space="preserve">              </w:t>
      </w:r>
      <w:r>
        <w:rPr>
          <w:rFonts w:ascii="PT Astra Serif" w:hAnsi="PT Astra Serif" w:cs="PT Astra Serif"/>
          <w:sz w:val="28"/>
          <w:szCs w:val="28"/>
        </w:rPr>
        <w:t>с. Николо-</w:t>
      </w:r>
      <w:proofErr w:type="spellStart"/>
      <w:r>
        <w:rPr>
          <w:rFonts w:ascii="PT Astra Serif" w:hAnsi="PT Astra Serif" w:cs="PT Astra Serif"/>
          <w:sz w:val="28"/>
          <w:szCs w:val="28"/>
        </w:rPr>
        <w:t>Жупань</w:t>
      </w:r>
      <w:proofErr w:type="spellEnd"/>
    </w:p>
    <w:p w14:paraId="746ECCFE" w14:textId="55EF2BC9" w:rsidR="00C24599" w:rsidRDefault="00C24599" w:rsidP="00C24599">
      <w:pPr>
        <w:ind w:firstLine="709"/>
        <w:rPr>
          <w:rFonts w:ascii="PT Astra Serif" w:hAnsi="PT Astra Serif" w:cs="PT Astra Serif"/>
          <w:sz w:val="28"/>
          <w:szCs w:val="28"/>
        </w:rPr>
      </w:pPr>
    </w:p>
    <w:p w14:paraId="7DBEAB2D" w14:textId="224D1261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2EBB4ADF" w14:textId="5A97DB22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025C520F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55E7606C" w14:textId="55B8EB74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28C14C79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742B25D6" w14:textId="4A92FF34" w:rsidR="00C24599" w:rsidRPr="00C24599" w:rsidRDefault="00540CA9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4553D78" wp14:editId="4A9CD9D0">
                <wp:simplePos x="0" y="0"/>
                <wp:positionH relativeFrom="column">
                  <wp:posOffset>3306711</wp:posOffset>
                </wp:positionH>
                <wp:positionV relativeFrom="paragraph">
                  <wp:posOffset>9987</wp:posOffset>
                </wp:positionV>
                <wp:extent cx="360" cy="360"/>
                <wp:effectExtent l="76200" t="76200" r="95250" b="95250"/>
                <wp:wrapNone/>
                <wp:docPr id="259302763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1CFF" id="Рукописный ввод 16" o:spid="_x0000_s1026" type="#_x0000_t75" style="position:absolute;margin-left:257.55pt;margin-top:-2.05pt;width:5.7pt;height:5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esX1bQEAAAcDAAAOAAAAAAAAAAAAAAAAADwC&#10;AABkcnMvZTJvRG9jLnhtbFBLAQItABQABgAIAAAAIQCruCyAyAEAAI4EAAAQAAAAAAAAAAAAAAAA&#10;ANUDAABkcnMvaW5rL2luazEueG1sUEsBAi0AFAAGAAgAAAAhAIO2orHiAAAACAEAAA8AAAAAAAAA&#10;AAAAAAAAyw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</w:p>
    <w:p w14:paraId="52FFF56C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34E0C903" w14:textId="4C7B2459" w:rsidR="00C24599" w:rsidRPr="00C24599" w:rsidRDefault="00540CA9" w:rsidP="004364F8">
      <w:pPr>
        <w:tabs>
          <w:tab w:val="left" w:pos="6955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B2E3A48" wp14:editId="4F189DE9">
                <wp:simplePos x="0" y="0"/>
                <wp:positionH relativeFrom="column">
                  <wp:posOffset>3634311</wp:posOffset>
                </wp:positionH>
                <wp:positionV relativeFrom="paragraph">
                  <wp:posOffset>206147</wp:posOffset>
                </wp:positionV>
                <wp:extent cx="360" cy="360"/>
                <wp:effectExtent l="76200" t="76200" r="95250" b="95250"/>
                <wp:wrapNone/>
                <wp:docPr id="1950979626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0F0E" id="Рукописный ввод 17" o:spid="_x0000_s1026" type="#_x0000_t75" style="position:absolute;margin-left:283.35pt;margin-top:13.4pt;width:5.7pt;height: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">
                <v:imagedata r:id="rId11" o:title=""/>
              </v:shape>
            </w:pict>
          </mc:Fallback>
        </mc:AlternateContent>
      </w: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F850A81" wp14:editId="12BFA54A">
                <wp:simplePos x="0" y="0"/>
                <wp:positionH relativeFrom="column">
                  <wp:posOffset>572151</wp:posOffset>
                </wp:positionH>
                <wp:positionV relativeFrom="paragraph">
                  <wp:posOffset>85187</wp:posOffset>
                </wp:positionV>
                <wp:extent cx="360" cy="360"/>
                <wp:effectExtent l="76200" t="76200" r="95250" b="95250"/>
                <wp:wrapNone/>
                <wp:docPr id="1801567162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0B783" id="Рукописный ввод 15" o:spid="_x0000_s1026" type="#_x0000_t75" style="position:absolute;margin-left:42.2pt;margin-top:3.85pt;width:5.7pt;height: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9fI3NcgBAACOBAAAEAAAAAAAAAAAAAAAAADQAwAAZHJz&#10;L2luay9pbmsxLnhtbFBLAQItABQABgAIAAAAIQAR31qR3wAAAAYBAAAPAAAAAAAAAAAAAAAAAMYF&#10;AABkcnMvZG93bnJldi54bWxQSwECLQAUAAYACAAAACEAeRi8nb8AAAAhAQAAGQAAAAAAAAAAAAAA&#10;AADSBgAAZHJzL19yZWxzL2Uyb0RvYy54bWwucmVsc1BLBQYAAAAABgAGAHgBAADIBwAAAAA=&#10;">
                <v:imagedata r:id="rId11" o:title=""/>
              </v:shape>
            </w:pict>
          </mc:Fallback>
        </mc:AlternateContent>
      </w:r>
      <w:r w:rsidR="004364F8">
        <w:rPr>
          <w:rFonts w:ascii="PT Astra Serif" w:hAnsi="PT Astra Serif" w:cs="PT Astra Serif"/>
          <w:sz w:val="28"/>
          <w:szCs w:val="28"/>
        </w:rPr>
        <w:tab/>
      </w:r>
    </w:p>
    <w:p w14:paraId="55026DBB" w14:textId="244FEEF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68BA1BDD" w14:textId="294C6A40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16269FD2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13672EB2" w14:textId="6450B8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0B069B59" w14:textId="77777777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0147AFD6" w14:textId="28881B7D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1F42E04F" w14:textId="2C8B00D9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2788B667" w14:textId="4C4C3071" w:rsidR="00C24599" w:rsidRPr="00C24599" w:rsidRDefault="004364F8" w:rsidP="004364F8">
      <w:pPr>
        <w:tabs>
          <w:tab w:val="left" w:pos="2540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ab/>
      </w:r>
    </w:p>
    <w:p w14:paraId="66D763F4" w14:textId="2DE5191F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73D14888" w14:textId="1AAF0C21" w:rsidR="00C24599" w:rsidRP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12638B99" w14:textId="6E8A9A8F" w:rsid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42172540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3EFBCE3" wp14:editId="0681BC23">
            <wp:simplePos x="0" y="0"/>
            <wp:positionH relativeFrom="column">
              <wp:posOffset>485451</wp:posOffset>
            </wp:positionH>
            <wp:positionV relativeFrom="paragraph">
              <wp:posOffset>164692</wp:posOffset>
            </wp:positionV>
            <wp:extent cx="5563870" cy="5217795"/>
            <wp:effectExtent l="0" t="0" r="0" b="1905"/>
            <wp:wrapNone/>
            <wp:docPr id="3536115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11522" name="Рисунок 353611522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" r="12320" b="3398"/>
                    <a:stretch/>
                  </pic:blipFill>
                  <pic:spPr bwMode="auto">
                    <a:xfrm>
                      <a:off x="0" y="0"/>
                      <a:ext cx="5563870" cy="521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599">
        <w:rPr>
          <w:rFonts w:ascii="PT Astra Serif" w:hAnsi="PT Astra Serif" w:cs="PT Astra Serif"/>
          <w:sz w:val="28"/>
          <w:szCs w:val="28"/>
        </w:rPr>
        <w:t xml:space="preserve">                </w:t>
      </w:r>
    </w:p>
    <w:p w14:paraId="44F3AF87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     </w:t>
      </w:r>
    </w:p>
    <w:p w14:paraId="7E501CA3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634355E7" w14:textId="09C121F0" w:rsidR="00C24599" w:rsidRDefault="004364F8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              </w:t>
      </w:r>
      <w:r w:rsidR="00C24599">
        <w:rPr>
          <w:rFonts w:ascii="PT Astra Serif" w:hAnsi="PT Astra Serif" w:cs="PT Astra Serif"/>
          <w:sz w:val="28"/>
          <w:szCs w:val="28"/>
        </w:rPr>
        <w:t xml:space="preserve">с. </w:t>
      </w:r>
      <w:proofErr w:type="spellStart"/>
      <w:r w:rsidR="00C24599">
        <w:rPr>
          <w:rFonts w:ascii="PT Astra Serif" w:hAnsi="PT Astra Serif" w:cs="PT Astra Serif"/>
          <w:sz w:val="28"/>
          <w:szCs w:val="28"/>
        </w:rPr>
        <w:t>Лосинское</w:t>
      </w:r>
      <w:proofErr w:type="spellEnd"/>
    </w:p>
    <w:p w14:paraId="5F2A9848" w14:textId="44CAB2FA" w:rsidR="00C24599" w:rsidRDefault="00C24599" w:rsidP="00C24599">
      <w:pPr>
        <w:rPr>
          <w:rFonts w:ascii="PT Astra Serif" w:hAnsi="PT Astra Serif" w:cs="PT Astra Serif"/>
          <w:sz w:val="28"/>
          <w:szCs w:val="28"/>
        </w:rPr>
      </w:pPr>
    </w:p>
    <w:p w14:paraId="513B590D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2220D717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49ACF5CF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519D731D" w14:textId="7EE45C27" w:rsidR="004364F8" w:rsidRDefault="00540CA9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9B02F3E" wp14:editId="5E3D6B67">
                <wp:simplePos x="0" y="0"/>
                <wp:positionH relativeFrom="column">
                  <wp:posOffset>2908191</wp:posOffset>
                </wp:positionH>
                <wp:positionV relativeFrom="paragraph">
                  <wp:posOffset>142435</wp:posOffset>
                </wp:positionV>
                <wp:extent cx="1800" cy="1800"/>
                <wp:effectExtent l="76200" t="76200" r="93980" b="93980"/>
                <wp:wrapNone/>
                <wp:docPr id="1881552269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18A7" id="Рукописный ввод 18" o:spid="_x0000_s1026" type="#_x0000_t75" style="position:absolute;margin-left:226.2pt;margin-top:8.4pt;width:5.85pt;height:5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">
                <v:imagedata r:id="rId34" o:title=""/>
              </v:shape>
            </w:pict>
          </mc:Fallback>
        </mc:AlternateContent>
      </w:r>
    </w:p>
    <w:p w14:paraId="202108F6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6BED0D92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14002F61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6AA6F329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0F86C03B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0F902F64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4D135F63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411CEB10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7FC1CF68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09A8722D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530963DA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385867A0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4875459E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5923AE68" w14:textId="77777777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48D01ED4" w14:textId="544532EA" w:rsidR="004B09B1" w:rsidRDefault="004364F8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                  </w:t>
      </w:r>
    </w:p>
    <w:p w14:paraId="52C2FE10" w14:textId="0A203767" w:rsidR="004364F8" w:rsidRDefault="004B09B1" w:rsidP="00C24599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344E4A0" wp14:editId="0D09B35D">
            <wp:simplePos x="0" y="0"/>
            <wp:positionH relativeFrom="column">
              <wp:posOffset>-31846</wp:posOffset>
            </wp:positionH>
            <wp:positionV relativeFrom="paragraph">
              <wp:posOffset>135159</wp:posOffset>
            </wp:positionV>
            <wp:extent cx="6750050" cy="4649638"/>
            <wp:effectExtent l="0" t="0" r="0" b="0"/>
            <wp:wrapNone/>
            <wp:docPr id="9880038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3817" name="Рисунок 98800381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3"/>
                    <a:stretch/>
                  </pic:blipFill>
                  <pic:spPr bwMode="auto">
                    <a:xfrm>
                      <a:off x="0" y="0"/>
                      <a:ext cx="6750050" cy="4649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 w:cs="PT Astra Serif"/>
          <w:sz w:val="28"/>
          <w:szCs w:val="28"/>
        </w:rPr>
        <w:t xml:space="preserve">                     </w:t>
      </w:r>
      <w:r w:rsidR="004364F8">
        <w:rPr>
          <w:rFonts w:ascii="PT Astra Serif" w:hAnsi="PT Astra Serif" w:cs="PT Astra Serif"/>
          <w:sz w:val="28"/>
          <w:szCs w:val="28"/>
        </w:rPr>
        <w:t>д. Крупец</w:t>
      </w:r>
    </w:p>
    <w:p w14:paraId="2CAFD7C5" w14:textId="31C4FB1C" w:rsidR="004364F8" w:rsidRDefault="004364F8" w:rsidP="00C24599">
      <w:pPr>
        <w:rPr>
          <w:rFonts w:ascii="PT Astra Serif" w:hAnsi="PT Astra Serif" w:cs="PT Astra Serif"/>
          <w:sz w:val="28"/>
          <w:szCs w:val="28"/>
        </w:rPr>
      </w:pPr>
    </w:p>
    <w:p w14:paraId="6F23FC32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6314310F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74CC3771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65E46E12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763373BE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38886178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7B9A12BE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58509168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31F946A1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70C5B5D2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1CA0BA63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780EE0A5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6FCA16B0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2F19C466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5E9EBE25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6EE36A54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49D6100B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0A612894" w14:textId="527C7CDF" w:rsidR="004364F8" w:rsidRPr="004364F8" w:rsidRDefault="00540CA9" w:rsidP="004364F8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CCF5E0B" wp14:editId="05F1179F">
                <wp:simplePos x="0" y="0"/>
                <wp:positionH relativeFrom="column">
                  <wp:posOffset>1745391</wp:posOffset>
                </wp:positionH>
                <wp:positionV relativeFrom="paragraph">
                  <wp:posOffset>165623</wp:posOffset>
                </wp:positionV>
                <wp:extent cx="360" cy="360"/>
                <wp:effectExtent l="76200" t="76200" r="95250" b="95250"/>
                <wp:wrapNone/>
                <wp:docPr id="997862362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0869" id="Рукописный ввод 19" o:spid="_x0000_s1026" type="#_x0000_t75" style="position:absolute;margin-left:134.65pt;margin-top:10.2pt;width:5.7pt;height: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">
                <v:imagedata r:id="rId11" o:title=""/>
              </v:shape>
            </w:pict>
          </mc:Fallback>
        </mc:AlternateContent>
      </w:r>
    </w:p>
    <w:p w14:paraId="5FCF8079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7EC2FD1C" w14:textId="77777777" w:rsidR="004364F8" w:rsidRP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39410ABC" w14:textId="77777777" w:rsidR="004364F8" w:rsidRDefault="004364F8" w:rsidP="004364F8">
      <w:pPr>
        <w:rPr>
          <w:rFonts w:ascii="PT Astra Serif" w:hAnsi="PT Astra Serif" w:cs="PT Astra Serif"/>
          <w:sz w:val="28"/>
          <w:szCs w:val="28"/>
        </w:rPr>
      </w:pPr>
    </w:p>
    <w:p w14:paraId="5F507CF3" w14:textId="77777777" w:rsidR="004B09B1" w:rsidRDefault="004364F8" w:rsidP="004364F8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          </w:t>
      </w:r>
    </w:p>
    <w:p w14:paraId="7BA6D709" w14:textId="63DD4A8B" w:rsidR="004364F8" w:rsidRDefault="004B09B1" w:rsidP="004364F8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             </w:t>
      </w:r>
      <w:r w:rsidR="004364F8">
        <w:rPr>
          <w:rFonts w:ascii="PT Astra Serif" w:hAnsi="PT Astra Serif" w:cs="PT Astra Serif"/>
          <w:sz w:val="28"/>
          <w:szCs w:val="28"/>
        </w:rPr>
        <w:t xml:space="preserve">  с. </w:t>
      </w:r>
      <w:proofErr w:type="spellStart"/>
      <w:r w:rsidR="004364F8">
        <w:rPr>
          <w:rFonts w:ascii="PT Astra Serif" w:hAnsi="PT Astra Serif" w:cs="PT Astra Serif"/>
          <w:sz w:val="28"/>
          <w:szCs w:val="28"/>
        </w:rPr>
        <w:t>Яхонтово</w:t>
      </w:r>
      <w:proofErr w:type="spellEnd"/>
    </w:p>
    <w:p w14:paraId="0FAAF28F" w14:textId="354928B8" w:rsidR="004364F8" w:rsidRPr="004364F8" w:rsidRDefault="00540CA9" w:rsidP="004364F8">
      <w:pPr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ABF7C1" wp14:editId="334BF8B3">
                <wp:simplePos x="0" y="0"/>
                <wp:positionH relativeFrom="column">
                  <wp:posOffset>3323631</wp:posOffset>
                </wp:positionH>
                <wp:positionV relativeFrom="paragraph">
                  <wp:posOffset>2503398</wp:posOffset>
                </wp:positionV>
                <wp:extent cx="1800" cy="360"/>
                <wp:effectExtent l="76200" t="76200" r="93980" b="95250"/>
                <wp:wrapNone/>
                <wp:docPr id="851631784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4106" id="Рукописный ввод 20" o:spid="_x0000_s1026" type="#_x0000_t75" style="position:absolute;margin-left:258.9pt;margin-top:194.25pt;width:5.85pt;height:5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tenNnIBAAAIAwAADgAA&#10;AAAAAAAAAAAAAAA8AgAAZHJzL2Uyb0RvYy54bWxQSwECLQAUAAYACAAAACEAqKmV0NEBAACVBAAA&#10;EAAAAAAAAAAAAAAAAADaAwAAZHJzL2luay9pbmsxLnhtbFBLAQItABQABgAIAAAAIQBADLX+4QAA&#10;AAsBAAAPAAAAAAAAAAAAAAAAANk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4B09B1">
        <w:rPr>
          <w:rFonts w:ascii="PT Astra Serif" w:hAnsi="PT Astra Serif" w:cs="PT Astra Serif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2F6D691" wp14:editId="5B68FE7E">
            <wp:simplePos x="0" y="0"/>
            <wp:positionH relativeFrom="column">
              <wp:posOffset>-229834</wp:posOffset>
            </wp:positionH>
            <wp:positionV relativeFrom="paragraph">
              <wp:posOffset>183144</wp:posOffset>
            </wp:positionV>
            <wp:extent cx="6857017" cy="4573993"/>
            <wp:effectExtent l="0" t="0" r="1270" b="0"/>
            <wp:wrapNone/>
            <wp:docPr id="20340777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77794" name="Рисунок 2034077794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" t="4272" r="4006" b="-4272"/>
                    <a:stretch/>
                  </pic:blipFill>
                  <pic:spPr bwMode="auto">
                    <a:xfrm>
                      <a:off x="0" y="0"/>
                      <a:ext cx="6862926" cy="457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4F8" w:rsidRPr="004364F8" w:rsidSect="00C7083F">
      <w:pgSz w:w="11906" w:h="16838"/>
      <w:pgMar w:top="851" w:right="425" w:bottom="1134" w:left="85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81AFB" w14:textId="77777777" w:rsidR="00C7083F" w:rsidRDefault="00C7083F">
      <w:r>
        <w:separator/>
      </w:r>
    </w:p>
  </w:endnote>
  <w:endnote w:type="continuationSeparator" w:id="0">
    <w:p w14:paraId="17D427FA" w14:textId="77777777" w:rsidR="00C7083F" w:rsidRDefault="00C70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86371" w14:textId="77777777" w:rsidR="00C7083F" w:rsidRDefault="00C7083F">
      <w:r>
        <w:separator/>
      </w:r>
    </w:p>
  </w:footnote>
  <w:footnote w:type="continuationSeparator" w:id="0">
    <w:p w14:paraId="7C94B13B" w14:textId="77777777" w:rsidR="00C7083F" w:rsidRDefault="00C70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B3FF8" w14:textId="77777777" w:rsidR="001829A6" w:rsidRDefault="001829A6">
    <w:pPr>
      <w:pStyle w:val="af"/>
    </w:pPr>
  </w:p>
  <w:p w14:paraId="07007A12" w14:textId="77777777" w:rsidR="001829A6" w:rsidRDefault="001829A6">
    <w:pPr>
      <w:pStyle w:val="af"/>
    </w:pPr>
  </w:p>
  <w:p w14:paraId="17DF4744" w14:textId="77777777" w:rsidR="001829A6" w:rsidRDefault="001829A6">
    <w:pPr>
      <w:pStyle w:val="af"/>
    </w:pPr>
  </w:p>
  <w:p w14:paraId="0BB35318" w14:textId="73D6CA90" w:rsidR="001829A6" w:rsidRDefault="001829A6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68126D"/>
    <w:multiLevelType w:val="multilevel"/>
    <w:tmpl w:val="C442C9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8"/>
      </w:rPr>
    </w:lvl>
  </w:abstractNum>
  <w:abstractNum w:abstractNumId="2" w15:restartNumberingAfterBreak="0">
    <w:nsid w:val="16FF6ED7"/>
    <w:multiLevelType w:val="hybridMultilevel"/>
    <w:tmpl w:val="EE387F12"/>
    <w:lvl w:ilvl="0" w:tplc="4DF04C78">
      <w:start w:val="1"/>
      <w:numFmt w:val="decimal"/>
      <w:lvlText w:val="%1."/>
      <w:lvlJc w:val="left"/>
      <w:pPr>
        <w:ind w:left="135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F7FE2"/>
    <w:multiLevelType w:val="hybridMultilevel"/>
    <w:tmpl w:val="268414D2"/>
    <w:lvl w:ilvl="0" w:tplc="222697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D4B76"/>
    <w:multiLevelType w:val="hybridMultilevel"/>
    <w:tmpl w:val="161ED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801D60"/>
    <w:multiLevelType w:val="hybridMultilevel"/>
    <w:tmpl w:val="C6AADDD2"/>
    <w:lvl w:ilvl="0" w:tplc="53041BAE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2D64B838">
      <w:start w:val="1"/>
      <w:numFmt w:val="bullet"/>
      <w:lvlText w:val=""/>
      <w:lvlJc w:val="left"/>
      <w:pPr>
        <w:tabs>
          <w:tab w:val="num" w:pos="1878"/>
        </w:tabs>
        <w:ind w:left="1878" w:hanging="453"/>
      </w:pPr>
      <w:rPr>
        <w:rFonts w:ascii="Wingdings" w:hAnsi="Wingdings" w:hint="default"/>
      </w:rPr>
    </w:lvl>
    <w:lvl w:ilvl="2" w:tplc="DB8885D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0D2D8E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678E89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6666DB44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7B6C7C58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E1528494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C73E21E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B922936"/>
    <w:multiLevelType w:val="multilevel"/>
    <w:tmpl w:val="7128A02A"/>
    <w:lvl w:ilvl="0">
      <w:start w:val="1"/>
      <w:numFmt w:val="upperRoman"/>
      <w:lvlText w:val="%1."/>
      <w:lvlJc w:val="left"/>
      <w:pPr>
        <w:tabs>
          <w:tab w:val="num" w:pos="0"/>
        </w:tabs>
        <w:ind w:left="1429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7" w15:restartNumberingAfterBreak="0">
    <w:nsid w:val="62467317"/>
    <w:multiLevelType w:val="hybridMultilevel"/>
    <w:tmpl w:val="375878F2"/>
    <w:lvl w:ilvl="0" w:tplc="F4CAA5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FA6665"/>
    <w:multiLevelType w:val="hybridMultilevel"/>
    <w:tmpl w:val="9394132E"/>
    <w:lvl w:ilvl="0" w:tplc="A322B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8A4A15"/>
    <w:multiLevelType w:val="hybridMultilevel"/>
    <w:tmpl w:val="778A433E"/>
    <w:lvl w:ilvl="0" w:tplc="359AC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14F3C2D"/>
    <w:multiLevelType w:val="multilevel"/>
    <w:tmpl w:val="A99078AC"/>
    <w:lvl w:ilvl="0">
      <w:start w:val="1"/>
      <w:numFmt w:val="decimal"/>
      <w:pStyle w:val="-N"/>
      <w:suff w:val="space"/>
      <w:lvlText w:val="%1."/>
      <w:lvlJc w:val="left"/>
      <w:pPr>
        <w:tabs>
          <w:tab w:val="num" w:pos="0"/>
        </w:tabs>
        <w:ind w:left="-141" w:firstLine="709"/>
      </w:pPr>
    </w:lvl>
    <w:lvl w:ilvl="1">
      <w:start w:val="1"/>
      <w:numFmt w:val="decimal"/>
      <w:suff w:val="space"/>
      <w:lvlText w:val="%2)"/>
      <w:lvlJc w:val="left"/>
      <w:pPr>
        <w:tabs>
          <w:tab w:val="num" w:pos="0"/>
        </w:tabs>
        <w:ind w:left="-283" w:firstLine="709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</w:lvl>
    <w:lvl w:ilvl="3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709"/>
      </w:pPr>
      <w:rPr>
        <w:rFonts w:ascii="Arial" w:hAnsi="Arial" w:cs="Aria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</w:lvl>
  </w:abstractNum>
  <w:num w:numId="1" w16cid:durableId="1839222810">
    <w:abstractNumId w:val="0"/>
  </w:num>
  <w:num w:numId="2" w16cid:durableId="242036184">
    <w:abstractNumId w:val="2"/>
  </w:num>
  <w:num w:numId="3" w16cid:durableId="279259718">
    <w:abstractNumId w:val="6"/>
  </w:num>
  <w:num w:numId="4" w16cid:durableId="354036233">
    <w:abstractNumId w:val="10"/>
  </w:num>
  <w:num w:numId="5" w16cid:durableId="1305156741">
    <w:abstractNumId w:val="5"/>
  </w:num>
  <w:num w:numId="6" w16cid:durableId="1717119292">
    <w:abstractNumId w:val="4"/>
  </w:num>
  <w:num w:numId="7" w16cid:durableId="1871720462">
    <w:abstractNumId w:val="1"/>
  </w:num>
  <w:num w:numId="8" w16cid:durableId="1311865988">
    <w:abstractNumId w:val="7"/>
  </w:num>
  <w:num w:numId="9" w16cid:durableId="502939967">
    <w:abstractNumId w:val="3"/>
  </w:num>
  <w:num w:numId="10" w16cid:durableId="703336294">
    <w:abstractNumId w:val="9"/>
  </w:num>
  <w:num w:numId="11" w16cid:durableId="1396606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121"/>
    <w:rsid w:val="00010179"/>
    <w:rsid w:val="00023614"/>
    <w:rsid w:val="00026EF3"/>
    <w:rsid w:val="0004561B"/>
    <w:rsid w:val="000500F8"/>
    <w:rsid w:val="00095895"/>
    <w:rsid w:val="00097D31"/>
    <w:rsid w:val="000A792A"/>
    <w:rsid w:val="000B3AEF"/>
    <w:rsid w:val="000E6231"/>
    <w:rsid w:val="000F03B2"/>
    <w:rsid w:val="00115CE3"/>
    <w:rsid w:val="0011670F"/>
    <w:rsid w:val="00140632"/>
    <w:rsid w:val="00141B11"/>
    <w:rsid w:val="0016136D"/>
    <w:rsid w:val="00166BAD"/>
    <w:rsid w:val="001829A6"/>
    <w:rsid w:val="00186B9C"/>
    <w:rsid w:val="001A5FBD"/>
    <w:rsid w:val="001A7E6F"/>
    <w:rsid w:val="001C32A8"/>
    <w:rsid w:val="001C7AE3"/>
    <w:rsid w:val="001C7CE2"/>
    <w:rsid w:val="001E53E5"/>
    <w:rsid w:val="001E56EC"/>
    <w:rsid w:val="002013D6"/>
    <w:rsid w:val="00207DD1"/>
    <w:rsid w:val="0021412F"/>
    <w:rsid w:val="002147F8"/>
    <w:rsid w:val="00236560"/>
    <w:rsid w:val="00256E32"/>
    <w:rsid w:val="00260B37"/>
    <w:rsid w:val="002755D8"/>
    <w:rsid w:val="0028175D"/>
    <w:rsid w:val="0029794D"/>
    <w:rsid w:val="002A23B1"/>
    <w:rsid w:val="002B4FD2"/>
    <w:rsid w:val="002C64CD"/>
    <w:rsid w:val="002E54BE"/>
    <w:rsid w:val="00310CA3"/>
    <w:rsid w:val="00315C82"/>
    <w:rsid w:val="00317E16"/>
    <w:rsid w:val="00322635"/>
    <w:rsid w:val="003442D1"/>
    <w:rsid w:val="00386E73"/>
    <w:rsid w:val="003968D3"/>
    <w:rsid w:val="003A2384"/>
    <w:rsid w:val="003D216B"/>
    <w:rsid w:val="00414837"/>
    <w:rsid w:val="004364F8"/>
    <w:rsid w:val="00451D9B"/>
    <w:rsid w:val="00477143"/>
    <w:rsid w:val="0048387B"/>
    <w:rsid w:val="004964FF"/>
    <w:rsid w:val="004B09B1"/>
    <w:rsid w:val="004C74A2"/>
    <w:rsid w:val="005230A7"/>
    <w:rsid w:val="00540CA9"/>
    <w:rsid w:val="0055043C"/>
    <w:rsid w:val="005B2800"/>
    <w:rsid w:val="005B3753"/>
    <w:rsid w:val="005C6B9A"/>
    <w:rsid w:val="005D1921"/>
    <w:rsid w:val="005E365C"/>
    <w:rsid w:val="005F6D36"/>
    <w:rsid w:val="005F7562"/>
    <w:rsid w:val="005F7DEF"/>
    <w:rsid w:val="00605865"/>
    <w:rsid w:val="00611B9E"/>
    <w:rsid w:val="00623DD6"/>
    <w:rsid w:val="006274EE"/>
    <w:rsid w:val="00631C5C"/>
    <w:rsid w:val="006A6634"/>
    <w:rsid w:val="006C5FCE"/>
    <w:rsid w:val="006D690A"/>
    <w:rsid w:val="006E58E2"/>
    <w:rsid w:val="006F2075"/>
    <w:rsid w:val="00704038"/>
    <w:rsid w:val="007112E3"/>
    <w:rsid w:val="007143EE"/>
    <w:rsid w:val="00724E8F"/>
    <w:rsid w:val="00735804"/>
    <w:rsid w:val="00741278"/>
    <w:rsid w:val="00750ABC"/>
    <w:rsid w:val="00751008"/>
    <w:rsid w:val="00752CA8"/>
    <w:rsid w:val="0076673C"/>
    <w:rsid w:val="00775DA0"/>
    <w:rsid w:val="007850D3"/>
    <w:rsid w:val="00796661"/>
    <w:rsid w:val="007B32BE"/>
    <w:rsid w:val="007F12CE"/>
    <w:rsid w:val="007F4F01"/>
    <w:rsid w:val="0081051F"/>
    <w:rsid w:val="0082183D"/>
    <w:rsid w:val="00837FC4"/>
    <w:rsid w:val="00876BAD"/>
    <w:rsid w:val="00886A38"/>
    <w:rsid w:val="00887771"/>
    <w:rsid w:val="008A35C7"/>
    <w:rsid w:val="008F2E0C"/>
    <w:rsid w:val="009110D2"/>
    <w:rsid w:val="009132D4"/>
    <w:rsid w:val="00960A66"/>
    <w:rsid w:val="00971584"/>
    <w:rsid w:val="009800E7"/>
    <w:rsid w:val="009A4293"/>
    <w:rsid w:val="009A7968"/>
    <w:rsid w:val="009E777C"/>
    <w:rsid w:val="009F7D32"/>
    <w:rsid w:val="00A15F86"/>
    <w:rsid w:val="00A24EB9"/>
    <w:rsid w:val="00A333F8"/>
    <w:rsid w:val="00A73F8E"/>
    <w:rsid w:val="00A969E7"/>
    <w:rsid w:val="00AE7748"/>
    <w:rsid w:val="00AF2EAD"/>
    <w:rsid w:val="00B0593F"/>
    <w:rsid w:val="00B10C08"/>
    <w:rsid w:val="00B15BAC"/>
    <w:rsid w:val="00B27263"/>
    <w:rsid w:val="00B3265C"/>
    <w:rsid w:val="00B358C6"/>
    <w:rsid w:val="00B43E11"/>
    <w:rsid w:val="00B70DDF"/>
    <w:rsid w:val="00B831B4"/>
    <w:rsid w:val="00B96DDD"/>
    <w:rsid w:val="00BB7D5A"/>
    <w:rsid w:val="00BD2261"/>
    <w:rsid w:val="00C21AE2"/>
    <w:rsid w:val="00C24599"/>
    <w:rsid w:val="00C61739"/>
    <w:rsid w:val="00C7083F"/>
    <w:rsid w:val="00C820B5"/>
    <w:rsid w:val="00CA7D5E"/>
    <w:rsid w:val="00CC0121"/>
    <w:rsid w:val="00CC4111"/>
    <w:rsid w:val="00CF25B5"/>
    <w:rsid w:val="00CF3559"/>
    <w:rsid w:val="00DA0DE4"/>
    <w:rsid w:val="00DB093F"/>
    <w:rsid w:val="00DB468B"/>
    <w:rsid w:val="00E11B07"/>
    <w:rsid w:val="00E24A39"/>
    <w:rsid w:val="00E41E47"/>
    <w:rsid w:val="00E72F2C"/>
    <w:rsid w:val="00ED4C0E"/>
    <w:rsid w:val="00F36174"/>
    <w:rsid w:val="00F36AAA"/>
    <w:rsid w:val="00F54C8F"/>
    <w:rsid w:val="00F63BDF"/>
    <w:rsid w:val="00F737E5"/>
    <w:rsid w:val="00FB6A4E"/>
    <w:rsid w:val="00FB790C"/>
    <w:rsid w:val="00FD642B"/>
    <w:rsid w:val="00FE04D2"/>
    <w:rsid w:val="00FE125F"/>
    <w:rsid w:val="00FE1AF9"/>
    <w:rsid w:val="00FE2659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89DED8F"/>
  <w15:chartTrackingRefBased/>
  <w15:docId w15:val="{7C3FDA03-9B24-4B8E-A0C0-7786906B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3">
    <w:name w:val="annotation subject"/>
    <w:basedOn w:val="15"/>
    <w:next w:val="15"/>
    <w:rPr>
      <w:b/>
      <w:bCs/>
    </w:rPr>
  </w:style>
  <w:style w:type="paragraph" w:styleId="af4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customStyle="1" w:styleId="af9">
    <w:name w:val="Содержимое врезки"/>
    <w:basedOn w:val="a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styleId="afc">
    <w:name w:val="Normal (Web)"/>
    <w:basedOn w:val="a"/>
    <w:uiPriority w:val="99"/>
    <w:qFormat/>
    <w:rsid w:val="00C61739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d">
    <w:name w:val="Strong"/>
    <w:qFormat/>
    <w:rsid w:val="00C61739"/>
    <w:rPr>
      <w:b/>
      <w:bCs/>
    </w:rPr>
  </w:style>
  <w:style w:type="paragraph" w:customStyle="1" w:styleId="ConsPlusNormal">
    <w:name w:val="ConsPlusNormal"/>
    <w:qFormat/>
    <w:rsid w:val="00317E16"/>
    <w:pPr>
      <w:suppressAutoHyphens/>
      <w:ind w:firstLine="720"/>
    </w:pPr>
    <w:rPr>
      <w:rFonts w:ascii="Arial" w:hAnsi="Arial" w:cs="Arial"/>
    </w:rPr>
  </w:style>
  <w:style w:type="paragraph" w:customStyle="1" w:styleId="-N">
    <w:name w:val="Список-N"/>
    <w:basedOn w:val="af5"/>
    <w:qFormat/>
    <w:rsid w:val="00317E16"/>
    <w:pPr>
      <w:widowControl w:val="0"/>
      <w:numPr>
        <w:numId w:val="4"/>
      </w:numPr>
      <w:spacing w:line="276" w:lineRule="auto"/>
      <w:jc w:val="both"/>
    </w:pPr>
    <w:rPr>
      <w:rFonts w:ascii="Calibri" w:eastAsiaTheme="minorHAnsi" w:hAnsi="Calibri" w:cstheme="minorBidi"/>
      <w:sz w:val="28"/>
      <w:szCs w:val="28"/>
      <w:lang w:eastAsia="en-US"/>
    </w:rPr>
  </w:style>
  <w:style w:type="paragraph" w:customStyle="1" w:styleId="18">
    <w:name w:val="Прощание1"/>
    <w:basedOn w:val="a"/>
    <w:qFormat/>
    <w:rsid w:val="00317E16"/>
    <w:pPr>
      <w:keepNext/>
      <w:keepLines/>
      <w:spacing w:line="276" w:lineRule="auto"/>
      <w:jc w:val="right"/>
      <w:outlineLvl w:val="2"/>
    </w:pPr>
    <w:rPr>
      <w:rFonts w:ascii="Calibri" w:eastAsiaTheme="majorEastAsia" w:hAnsi="Calibri" w:cstheme="minorBidi"/>
      <w:bCs/>
      <w:sz w:val="28"/>
      <w:szCs w:val="28"/>
      <w:lang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315C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15C82"/>
    <w:rPr>
      <w:sz w:val="24"/>
      <w:szCs w:val="24"/>
      <w:lang w:eastAsia="zh-CN"/>
    </w:rPr>
  </w:style>
  <w:style w:type="paragraph" w:customStyle="1" w:styleId="heading">
    <w:name w:val="heading"/>
    <w:basedOn w:val="a"/>
    <w:rsid w:val="002755D8"/>
    <w:pPr>
      <w:spacing w:before="280" w:after="280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1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ink/ink3.xml"/><Relationship Id="rId18" Type="http://schemas.openxmlformats.org/officeDocument/2006/relationships/customXml" Target="ink/ink7.xml"/><Relationship Id="rId26" Type="http://schemas.openxmlformats.org/officeDocument/2006/relationships/image" Target="media/image5.png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customXml" Target="ink/ink6.xml"/><Relationship Id="rId25" Type="http://schemas.openxmlformats.org/officeDocument/2006/relationships/customXml" Target="ink/ink13.xml"/><Relationship Id="rId33" Type="http://schemas.openxmlformats.org/officeDocument/2006/relationships/customXml" Target="ink/ink18.xml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9.xml"/><Relationship Id="rId29" Type="http://schemas.openxmlformats.org/officeDocument/2006/relationships/customXml" Target="ink/ink1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ink/ink12.xml"/><Relationship Id="rId32" Type="http://schemas.openxmlformats.org/officeDocument/2006/relationships/image" Target="media/image7.png"/><Relationship Id="rId37" Type="http://schemas.openxmlformats.org/officeDocument/2006/relationships/customXml" Target="ink/ink20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ustomXml" Target="ink/ink11.xml"/><Relationship Id="rId28" Type="http://schemas.openxmlformats.org/officeDocument/2006/relationships/image" Target="media/image6.png"/><Relationship Id="rId36" Type="http://schemas.openxmlformats.org/officeDocument/2006/relationships/customXml" Target="ink/ink19.xml"/><Relationship Id="rId10" Type="http://schemas.openxmlformats.org/officeDocument/2006/relationships/customXml" Target="ink/ink1.xml"/><Relationship Id="rId19" Type="http://schemas.openxmlformats.org/officeDocument/2006/relationships/customXml" Target="ink/ink8.xml"/><Relationship Id="rId31" Type="http://schemas.openxmlformats.org/officeDocument/2006/relationships/customXml" Target="ink/ink1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customXml" Target="ink/ink10.xml"/><Relationship Id="rId27" Type="http://schemas.openxmlformats.org/officeDocument/2006/relationships/customXml" Target="ink/ink14.xml"/><Relationship Id="rId30" Type="http://schemas.openxmlformats.org/officeDocument/2006/relationships/customXml" Target="ink/ink16.xml"/><Relationship Id="rId35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54;&#1048;\&#1064;&#1040;&#1041;&#1051;&#1054;&#1053;&#1067;%20&#1041;&#1051;&#1040;&#1053;&#1050;&#1054;&#1042;\&#1052;&#1054;_&#1041;&#1083;&#1072;&#1085;&#1082;&#1080;\&#1053;&#1055;&#1040;\&#1053;&#1086;&#1074;&#1072;&#1103;%20&#1087;&#1072;&#1087;&#1082;&#1072;\&#1042;&#1086;&#1083;&#1086;&#1074;&#1089;&#1082;&#1080;&#1081;%20&#1088;-&#1085;%20&#1044;&#1074;&#1086;&#1088;&#1080;&#1082;&#1086;&#1074;&#1089;&#1082;&#1086;&#1077;_&#1087;&#1086;&#1089;&#1090;&#1072;&#1085;&#1086;&#1074;&#1083;&#1077;&#1085;&#1080;&#1077;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5:45.81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6:49.45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25.11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08.99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04.27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30.00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46.3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54.18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7:39.69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8:04.24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5 1 24575,'-4'4'0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8:10.65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5:39.88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8:57.20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24575,'4'0'0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5:27.29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5:31.98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6:08.44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6:16.88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6:12.97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6:34.47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4T07:36:27.31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BB92F-2E94-4699-A4F7-2C952E7A9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Воловский р-н Двориковское_постановление</Template>
  <TotalTime>43</TotalTime>
  <Pages>8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Пользователь</cp:lastModifiedBy>
  <cp:revision>5</cp:revision>
  <cp:lastPrinted>2023-09-14T06:24:00Z</cp:lastPrinted>
  <dcterms:created xsi:type="dcterms:W3CDTF">2024-01-22T09:44:00Z</dcterms:created>
  <dcterms:modified xsi:type="dcterms:W3CDTF">2024-01-24T07:39:00Z</dcterms:modified>
</cp:coreProperties>
</file>